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E508B2" w14:textId="29F69F31" w:rsidR="00B14DCB" w:rsidRPr="00BA1223" w:rsidRDefault="002463DF" w:rsidP="00ED09F3">
      <w:pPr>
        <w:rPr>
          <w:rFonts w:eastAsiaTheme="majorEastAsia" w:cs="Arial"/>
          <w:b/>
          <w:color w:val="004675"/>
          <w:sz w:val="40"/>
          <w:szCs w:val="40"/>
        </w:rPr>
      </w:pPr>
      <w:bookmarkStart w:id="0" w:name="_Hlk175484338"/>
      <w:r>
        <w:rPr>
          <w:rFonts w:eastAsiaTheme="majorEastAsia" w:cs="Arial"/>
          <w:b/>
          <w:color w:val="004675"/>
          <w:sz w:val="40"/>
          <w:szCs w:val="40"/>
        </w:rPr>
        <w:br/>
      </w:r>
      <w:r w:rsidR="00B14DCB" w:rsidRPr="00BA1223">
        <w:rPr>
          <w:rFonts w:eastAsiaTheme="majorEastAsia" w:cs="Arial"/>
          <w:b/>
          <w:color w:val="004675"/>
          <w:sz w:val="40"/>
          <w:szCs w:val="40"/>
        </w:rPr>
        <w:t>Anmeldung</w:t>
      </w:r>
      <w:r>
        <w:rPr>
          <w:rFonts w:eastAsiaTheme="majorEastAsia" w:cs="Arial"/>
          <w:b/>
          <w:color w:val="004675"/>
          <w:sz w:val="40"/>
          <w:szCs w:val="40"/>
        </w:rPr>
        <w:t xml:space="preserve"> Korbball Sommermeisterschaften</w:t>
      </w:r>
    </w:p>
    <w:p w14:paraId="72F8286A" w14:textId="40A22A40" w:rsidR="00CD5EE9" w:rsidRDefault="00BA1223" w:rsidP="00ED09F3">
      <w:pPr>
        <w:rPr>
          <w:rFonts w:eastAsiaTheme="majorEastAsia" w:cs="Arial"/>
          <w:b/>
          <w:color w:val="004675"/>
          <w:sz w:val="40"/>
          <w:szCs w:val="40"/>
        </w:rPr>
      </w:pPr>
      <w:r w:rsidRPr="00BA1223">
        <w:rPr>
          <w:rFonts w:eastAsiaTheme="majorEastAsia" w:cs="Arial"/>
          <w:b/>
          <w:color w:val="004675"/>
          <w:sz w:val="40"/>
          <w:szCs w:val="40"/>
        </w:rPr>
        <w:t xml:space="preserve">Jugend </w:t>
      </w:r>
      <w:r w:rsidR="007215A0">
        <w:rPr>
          <w:rFonts w:eastAsiaTheme="majorEastAsia" w:cs="Arial"/>
          <w:b/>
          <w:color w:val="004675"/>
          <w:sz w:val="40"/>
          <w:szCs w:val="40"/>
        </w:rPr>
        <w:t xml:space="preserve">&amp; Kids </w:t>
      </w:r>
      <w:r w:rsidRPr="00BA1223">
        <w:rPr>
          <w:rFonts w:eastAsiaTheme="majorEastAsia" w:cs="Arial"/>
          <w:b/>
          <w:color w:val="004675"/>
          <w:sz w:val="40"/>
          <w:szCs w:val="40"/>
        </w:rPr>
        <w:t xml:space="preserve">Korbball </w:t>
      </w:r>
      <w:r w:rsidR="00B3477E" w:rsidRPr="00BA1223">
        <w:rPr>
          <w:rFonts w:eastAsiaTheme="majorEastAsia" w:cs="Arial"/>
          <w:b/>
          <w:color w:val="004675"/>
          <w:sz w:val="40"/>
          <w:szCs w:val="40"/>
        </w:rPr>
        <w:t>202</w:t>
      </w:r>
      <w:r w:rsidR="002463DF">
        <w:rPr>
          <w:rFonts w:eastAsiaTheme="majorEastAsia" w:cs="Arial"/>
          <w:b/>
          <w:color w:val="004675"/>
          <w:sz w:val="40"/>
          <w:szCs w:val="40"/>
        </w:rPr>
        <w:t>5</w:t>
      </w:r>
    </w:p>
    <w:bookmarkEnd w:id="0"/>
    <w:p w14:paraId="3569E9B3" w14:textId="77777777" w:rsidR="00CD5EE9" w:rsidRDefault="00CD5EE9" w:rsidP="00ED09F3"/>
    <w:tbl>
      <w:tblPr>
        <w:tblStyle w:val="Tabellenraster"/>
        <w:tblW w:w="9822" w:type="dxa"/>
        <w:tblInd w:w="-147" w:type="dxa"/>
        <w:tblLook w:val="04A0" w:firstRow="1" w:lastRow="0" w:firstColumn="1" w:lastColumn="0" w:noHBand="0" w:noVBand="1"/>
      </w:tblPr>
      <w:tblGrid>
        <w:gridCol w:w="9822"/>
      </w:tblGrid>
      <w:tr w:rsidR="00CD5EE9" w14:paraId="25E206BA" w14:textId="77777777" w:rsidTr="00101202">
        <w:tc>
          <w:tcPr>
            <w:tcW w:w="9822" w:type="dxa"/>
            <w:shd w:val="clear" w:color="auto" w:fill="BFBFBF" w:themeFill="background1" w:themeFillShade="BF"/>
          </w:tcPr>
          <w:p w14:paraId="49DFB2FA" w14:textId="3E5FB35D" w:rsidR="00CD5EE9" w:rsidRPr="00CD5EE9" w:rsidRDefault="00CD5EE9" w:rsidP="00CD5EE9">
            <w:pPr>
              <w:spacing w:before="120" w:after="120"/>
              <w:rPr>
                <w:b/>
                <w:bCs/>
              </w:rPr>
            </w:pPr>
            <w:r w:rsidRPr="00CD5EE9">
              <w:rPr>
                <w:b/>
                <w:bCs/>
              </w:rPr>
              <w:t>Mannschaft</w:t>
            </w:r>
          </w:p>
        </w:tc>
      </w:tr>
      <w:tr w:rsidR="00CD5EE9" w14:paraId="15B0B8F7" w14:textId="77777777" w:rsidTr="00101202">
        <w:tc>
          <w:tcPr>
            <w:tcW w:w="9822" w:type="dxa"/>
          </w:tcPr>
          <w:p w14:paraId="0400426F" w14:textId="5EC7004C" w:rsidR="00CD5EE9" w:rsidRPr="00CD5EE9" w:rsidRDefault="00CD5EE9" w:rsidP="00101202">
            <w:pPr>
              <w:spacing w:before="120"/>
            </w:pPr>
            <w:r w:rsidRPr="006A5FB5">
              <w:t>Der Verein</w:t>
            </w:r>
            <w:r>
              <w:t xml:space="preserve"> </w:t>
            </w:r>
            <w:sdt>
              <w:sdtPr>
                <w:rPr>
                  <w:rStyle w:val="KopfzeileZchn"/>
                  <w:rFonts w:asciiTheme="majorHAnsi" w:hAnsiTheme="majorHAnsi"/>
                  <w:color w:val="0070C0"/>
                  <w:sz w:val="24"/>
                </w:rPr>
                <w:id w:val="-1974667890"/>
                <w:placeholder>
                  <w:docPart w:val="DefaultPlaceholder_-1854013440"/>
                </w:placeholder>
                <w:showingPlcHdr/>
                <w15:color w:val="FFCC00"/>
                <w:text/>
              </w:sdtPr>
              <w:sdtContent>
                <w:r w:rsidR="0073006E" w:rsidRPr="00796C88">
                  <w:rPr>
                    <w:rStyle w:val="Platzhaltertext"/>
                  </w:rPr>
                  <w:t>Klicken oder tippen Sie hier, um Text einzugeben.</w:t>
                </w:r>
              </w:sdtContent>
            </w:sdt>
            <w:r>
              <w:rPr>
                <w:rStyle w:val="Formatvorlage1"/>
              </w:rPr>
              <w:t xml:space="preserve"> </w:t>
            </w:r>
            <w:r w:rsidRPr="006A5FB5">
              <w:t xml:space="preserve">meldet folgende Mannschaft an: </w:t>
            </w:r>
          </w:p>
          <w:p w14:paraId="19014C81" w14:textId="77777777" w:rsidR="00CD5EE9" w:rsidRDefault="00CD5EE9" w:rsidP="00CD5EE9">
            <w:r w:rsidRPr="006A5FB5">
              <w:t xml:space="preserve">(1 Anmeldeformular pro Mannschaft) </w:t>
            </w:r>
          </w:p>
          <w:p w14:paraId="697B3EF3" w14:textId="77777777" w:rsidR="00101202" w:rsidRPr="006A5FB5" w:rsidRDefault="00101202" w:rsidP="00CD5EE9"/>
          <w:p w14:paraId="2A6529AF" w14:textId="77777777" w:rsidR="00CD5EE9" w:rsidRPr="006A5FB5" w:rsidRDefault="00CD5EE9" w:rsidP="00CD5EE9">
            <w:pPr>
              <w:rPr>
                <w:sz w:val="6"/>
              </w:rPr>
            </w:pPr>
          </w:p>
          <w:tbl>
            <w:tblPr>
              <w:tblW w:w="944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029"/>
              <w:gridCol w:w="1263"/>
              <w:gridCol w:w="1134"/>
              <w:gridCol w:w="1275"/>
              <w:gridCol w:w="1134"/>
              <w:gridCol w:w="1307"/>
              <w:gridCol w:w="1307"/>
            </w:tblGrid>
            <w:tr w:rsidR="00CD5EE9" w:rsidRPr="00CF202C" w14:paraId="237A439C" w14:textId="77777777" w:rsidTr="002463DF">
              <w:trPr>
                <w:trHeight w:val="215"/>
              </w:trPr>
              <w:tc>
                <w:tcPr>
                  <w:tcW w:w="2029" w:type="dxa"/>
                  <w:shd w:val="clear" w:color="auto" w:fill="auto"/>
                </w:tcPr>
                <w:p w14:paraId="05FCEBD4" w14:textId="77777777" w:rsidR="00CD5EE9" w:rsidRPr="00CF202C" w:rsidRDefault="00CD5EE9" w:rsidP="00CD5EE9">
                  <w:pPr>
                    <w:rPr>
                      <w:b/>
                    </w:rPr>
                  </w:pPr>
                </w:p>
              </w:tc>
              <w:tc>
                <w:tcPr>
                  <w:tcW w:w="4806" w:type="dxa"/>
                  <w:gridSpan w:val="4"/>
                  <w:shd w:val="clear" w:color="auto" w:fill="auto"/>
                </w:tcPr>
                <w:p w14:paraId="52EFE1E8" w14:textId="1F287A9D" w:rsidR="00CD5EE9" w:rsidRPr="00CA52D6" w:rsidRDefault="00CD5EE9" w:rsidP="00CD5EE9">
                  <w:pPr>
                    <w:jc w:val="center"/>
                    <w:rPr>
                      <w:i/>
                      <w:iCs/>
                    </w:rPr>
                  </w:pPr>
                  <w:r>
                    <w:rPr>
                      <w:i/>
                      <w:iCs/>
                    </w:rPr>
                    <w:t>JUGEND</w:t>
                  </w:r>
                  <w:r w:rsidR="002463DF">
                    <w:rPr>
                      <w:i/>
                      <w:iCs/>
                    </w:rPr>
                    <w:t xml:space="preserve"> – 18. und 24. Mai 2025</w:t>
                  </w:r>
                </w:p>
              </w:tc>
              <w:tc>
                <w:tcPr>
                  <w:tcW w:w="2614" w:type="dxa"/>
                  <w:gridSpan w:val="2"/>
                </w:tcPr>
                <w:p w14:paraId="57BA5C78" w14:textId="2958AFF0" w:rsidR="00CD5EE9" w:rsidRDefault="00CD5EE9" w:rsidP="00CD5EE9">
                  <w:pPr>
                    <w:jc w:val="center"/>
                    <w:rPr>
                      <w:i/>
                      <w:iCs/>
                    </w:rPr>
                  </w:pPr>
                  <w:r>
                    <w:rPr>
                      <w:i/>
                      <w:iCs/>
                    </w:rPr>
                    <w:t>KIDS</w:t>
                  </w:r>
                  <w:r w:rsidR="002463DF">
                    <w:rPr>
                      <w:i/>
                      <w:iCs/>
                    </w:rPr>
                    <w:t xml:space="preserve"> – 24. Mai 2025</w:t>
                  </w:r>
                </w:p>
              </w:tc>
            </w:tr>
            <w:tr w:rsidR="002463DF" w:rsidRPr="00CF202C" w14:paraId="7FBBB37B" w14:textId="77777777" w:rsidTr="002463DF">
              <w:trPr>
                <w:trHeight w:val="533"/>
              </w:trPr>
              <w:tc>
                <w:tcPr>
                  <w:tcW w:w="2029" w:type="dxa"/>
                  <w:shd w:val="clear" w:color="auto" w:fill="auto"/>
                </w:tcPr>
                <w:p w14:paraId="24806D3F" w14:textId="77777777" w:rsidR="002463DF" w:rsidRPr="00CF202C" w:rsidRDefault="002463DF" w:rsidP="00CD5EE9">
                  <w:pPr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Mä</w:t>
                  </w:r>
                  <w:proofErr w:type="spellEnd"/>
                  <w:r>
                    <w:rPr>
                      <w:b/>
                    </w:rPr>
                    <w:t xml:space="preserve"> = Mädchen, </w:t>
                  </w:r>
                  <w:r>
                    <w:rPr>
                      <w:b/>
                    </w:rPr>
                    <w:br/>
                  </w:r>
                  <w:proofErr w:type="spellStart"/>
                  <w:r>
                    <w:rPr>
                      <w:b/>
                    </w:rPr>
                    <w:t>Kn</w:t>
                  </w:r>
                  <w:proofErr w:type="spellEnd"/>
                  <w:r>
                    <w:rPr>
                      <w:b/>
                    </w:rPr>
                    <w:t xml:space="preserve"> = Knaben</w:t>
                  </w:r>
                </w:p>
              </w:tc>
              <w:tc>
                <w:tcPr>
                  <w:tcW w:w="1263" w:type="dxa"/>
                  <w:shd w:val="clear" w:color="auto" w:fill="auto"/>
                </w:tcPr>
                <w:p w14:paraId="6DEBDEDA" w14:textId="77777777" w:rsidR="002463DF" w:rsidRPr="00CF202C" w:rsidRDefault="002463DF" w:rsidP="00CD5EE9">
                  <w:pPr>
                    <w:jc w:val="center"/>
                  </w:pPr>
                  <w:r>
                    <w:t>Mä</w:t>
                  </w:r>
                  <w:r w:rsidRPr="00CF202C">
                    <w:t xml:space="preserve"> U14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0CD150A7" w14:textId="77777777" w:rsidR="002463DF" w:rsidRPr="00CF202C" w:rsidRDefault="002463DF" w:rsidP="00CD5EE9">
                  <w:pPr>
                    <w:jc w:val="center"/>
                  </w:pPr>
                  <w:r>
                    <w:t xml:space="preserve">Mä </w:t>
                  </w:r>
                  <w:r w:rsidRPr="00CF202C">
                    <w:t>U16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550FC918" w14:textId="77777777" w:rsidR="002463DF" w:rsidRPr="00CF202C" w:rsidRDefault="002463DF" w:rsidP="00CD5EE9">
                  <w:pPr>
                    <w:jc w:val="center"/>
                  </w:pPr>
                  <w:r>
                    <w:t>Kn</w:t>
                  </w:r>
                  <w:r w:rsidRPr="00CF202C">
                    <w:t xml:space="preserve"> U14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59A280EC" w14:textId="77777777" w:rsidR="002463DF" w:rsidRPr="00CF202C" w:rsidRDefault="002463DF" w:rsidP="00CD5EE9">
                  <w:pPr>
                    <w:jc w:val="center"/>
                  </w:pPr>
                  <w:r>
                    <w:t>Kn</w:t>
                  </w:r>
                  <w:r w:rsidRPr="00CF202C">
                    <w:t xml:space="preserve"> U16</w:t>
                  </w:r>
                </w:p>
              </w:tc>
              <w:tc>
                <w:tcPr>
                  <w:tcW w:w="1307" w:type="dxa"/>
                </w:tcPr>
                <w:p w14:paraId="581BA2CE" w14:textId="58314659" w:rsidR="002463DF" w:rsidRDefault="002463DF" w:rsidP="00CD5EE9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Mixed U10</w:t>
                  </w:r>
                </w:p>
              </w:tc>
              <w:tc>
                <w:tcPr>
                  <w:tcW w:w="1307" w:type="dxa"/>
                </w:tcPr>
                <w:p w14:paraId="4A38CA74" w14:textId="3E5BD278" w:rsidR="002463DF" w:rsidRDefault="002463DF" w:rsidP="00CD5EE9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Mixed U12</w:t>
                  </w:r>
                </w:p>
              </w:tc>
            </w:tr>
            <w:tr w:rsidR="002463DF" w:rsidRPr="00CF202C" w14:paraId="598DB7D5" w14:textId="69472204" w:rsidTr="002463DF">
              <w:trPr>
                <w:trHeight w:val="402"/>
              </w:trPr>
              <w:tc>
                <w:tcPr>
                  <w:tcW w:w="2029" w:type="dxa"/>
                  <w:shd w:val="clear" w:color="auto" w:fill="auto"/>
                </w:tcPr>
                <w:p w14:paraId="5EE172BD" w14:textId="77777777" w:rsidR="002463DF" w:rsidRPr="00CF202C" w:rsidRDefault="002463DF" w:rsidP="00CD5EE9">
                  <w:r w:rsidRPr="00CF202C">
                    <w:t>(bitte ankreuzen)</w:t>
                  </w:r>
                </w:p>
              </w:tc>
              <w:sdt>
                <w:sdtPr>
                  <w:rPr>
                    <w:sz w:val="32"/>
                    <w:szCs w:val="28"/>
                  </w:rPr>
                  <w:id w:val="-144729685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1263" w:type="dxa"/>
                      <w:shd w:val="clear" w:color="auto" w:fill="auto"/>
                    </w:tcPr>
                    <w:p w14:paraId="09FB9CA6" w14:textId="0A7666BF" w:rsidR="002463DF" w:rsidRPr="00101202" w:rsidRDefault="002463DF" w:rsidP="00CD5EE9">
                      <w:pPr>
                        <w:jc w:val="center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rFonts w:ascii="MS Gothic" w:eastAsia="MS Gothic" w:hAnsi="MS Gothic" w:hint="eastAsia"/>
                          <w:sz w:val="32"/>
                          <w:szCs w:val="28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sz w:val="32"/>
                    <w:szCs w:val="28"/>
                  </w:rPr>
                  <w:id w:val="148289707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1134" w:type="dxa"/>
                      <w:shd w:val="clear" w:color="auto" w:fill="auto"/>
                    </w:tcPr>
                    <w:p w14:paraId="14B53392" w14:textId="77777777" w:rsidR="002463DF" w:rsidRPr="00101202" w:rsidRDefault="002463DF" w:rsidP="00CD5EE9">
                      <w:pPr>
                        <w:jc w:val="center"/>
                        <w:rPr>
                          <w:sz w:val="32"/>
                          <w:szCs w:val="28"/>
                        </w:rPr>
                      </w:pPr>
                      <w:r w:rsidRPr="00101202">
                        <w:rPr>
                          <w:rFonts w:ascii="MS Gothic" w:eastAsia="MS Gothic" w:hAnsi="MS Gothic" w:hint="eastAsia"/>
                          <w:sz w:val="32"/>
                          <w:szCs w:val="28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sz w:val="32"/>
                    <w:szCs w:val="28"/>
                  </w:rPr>
                  <w:id w:val="194218345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1275" w:type="dxa"/>
                      <w:shd w:val="clear" w:color="auto" w:fill="auto"/>
                    </w:tcPr>
                    <w:p w14:paraId="06882269" w14:textId="77777777" w:rsidR="002463DF" w:rsidRPr="00101202" w:rsidRDefault="002463DF" w:rsidP="00CD5EE9">
                      <w:pPr>
                        <w:jc w:val="center"/>
                        <w:rPr>
                          <w:sz w:val="32"/>
                          <w:szCs w:val="28"/>
                        </w:rPr>
                      </w:pPr>
                      <w:r w:rsidRPr="00101202">
                        <w:rPr>
                          <w:rFonts w:ascii="MS Gothic" w:eastAsia="MS Gothic" w:hAnsi="MS Gothic" w:hint="eastAsia"/>
                          <w:sz w:val="32"/>
                          <w:szCs w:val="28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sz w:val="32"/>
                    <w:szCs w:val="28"/>
                  </w:rPr>
                  <w:id w:val="-153302808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1134" w:type="dxa"/>
                      <w:shd w:val="clear" w:color="auto" w:fill="auto"/>
                    </w:tcPr>
                    <w:p w14:paraId="2F9CDCBA" w14:textId="77777777" w:rsidR="002463DF" w:rsidRPr="00101202" w:rsidRDefault="002463DF" w:rsidP="00CD5EE9">
                      <w:pPr>
                        <w:jc w:val="center"/>
                        <w:rPr>
                          <w:sz w:val="32"/>
                          <w:szCs w:val="28"/>
                        </w:rPr>
                      </w:pPr>
                      <w:r w:rsidRPr="00101202">
                        <w:rPr>
                          <w:rFonts w:ascii="MS Gothic" w:eastAsia="MS Gothic" w:hAnsi="MS Gothic" w:hint="eastAsia"/>
                          <w:sz w:val="32"/>
                          <w:szCs w:val="28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noProof/>
                    <w:sz w:val="32"/>
                    <w:szCs w:val="28"/>
                  </w:rPr>
                  <w:id w:val="-144290355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1307" w:type="dxa"/>
                    </w:tcPr>
                    <w:p w14:paraId="2FCCA975" w14:textId="5A719591" w:rsidR="002463DF" w:rsidRPr="00101202" w:rsidRDefault="002463DF" w:rsidP="00CD5EE9">
                      <w:pPr>
                        <w:jc w:val="center"/>
                        <w:rPr>
                          <w:noProof/>
                          <w:sz w:val="32"/>
                          <w:szCs w:val="28"/>
                        </w:rPr>
                      </w:pPr>
                      <w:r>
                        <w:rPr>
                          <w:rFonts w:ascii="MS Gothic" w:eastAsia="MS Gothic" w:hAnsi="MS Gothic" w:hint="eastAsia"/>
                          <w:noProof/>
                          <w:sz w:val="32"/>
                          <w:szCs w:val="28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noProof/>
                    <w:sz w:val="32"/>
                    <w:szCs w:val="28"/>
                  </w:rPr>
                  <w:id w:val="-52964070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1307" w:type="dxa"/>
                    </w:tcPr>
                    <w:p w14:paraId="68F0DE73" w14:textId="7E790123" w:rsidR="002463DF" w:rsidRPr="00101202" w:rsidRDefault="002463DF" w:rsidP="00CD5EE9">
                      <w:pPr>
                        <w:jc w:val="center"/>
                        <w:rPr>
                          <w:noProof/>
                          <w:sz w:val="32"/>
                          <w:szCs w:val="28"/>
                        </w:rPr>
                      </w:pPr>
                      <w:r>
                        <w:rPr>
                          <w:rFonts w:ascii="MS Gothic" w:eastAsia="MS Gothic" w:hAnsi="MS Gothic" w:hint="eastAsia"/>
                          <w:noProof/>
                          <w:sz w:val="32"/>
                          <w:szCs w:val="28"/>
                        </w:rPr>
                        <w:t>☐</w:t>
                      </w:r>
                    </w:p>
                  </w:tc>
                </w:sdtContent>
              </w:sdt>
            </w:tr>
          </w:tbl>
          <w:p w14:paraId="2CD2476A" w14:textId="77777777" w:rsidR="00CD5EE9" w:rsidRDefault="00CD5EE9" w:rsidP="00101202">
            <w:pPr>
              <w:rPr>
                <w:b/>
                <w:bCs/>
                <w:sz w:val="20"/>
              </w:rPr>
            </w:pPr>
          </w:p>
          <w:p w14:paraId="446F4FDC" w14:textId="6B859511" w:rsidR="002463DF" w:rsidRDefault="002463DF" w:rsidP="002463DF">
            <w:pPr>
              <w:tabs>
                <w:tab w:val="left" w:pos="426"/>
                <w:tab w:val="left" w:pos="1876"/>
              </w:tabs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Qualifikation </w:t>
            </w:r>
            <w:r>
              <w:rPr>
                <w:b/>
                <w:bCs/>
                <w:sz w:val="20"/>
              </w:rPr>
              <w:t>Schweizermeisterschaft U14/U16 und Kids</w:t>
            </w:r>
            <w:r w:rsidRPr="00B227F7">
              <w:rPr>
                <w:b/>
                <w:bCs/>
                <w:sz w:val="20"/>
              </w:rPr>
              <w:t xml:space="preserve">: </w:t>
            </w:r>
          </w:p>
          <w:p w14:paraId="3D8EBD93" w14:textId="15506E0D" w:rsidR="002463DF" w:rsidRPr="00DC089F" w:rsidRDefault="002463DF" w:rsidP="002463DF">
            <w:pPr>
              <w:tabs>
                <w:tab w:val="left" w:pos="1876"/>
              </w:tabs>
              <w:rPr>
                <w:b/>
                <w:bCs/>
                <w:sz w:val="20"/>
              </w:rPr>
            </w:pPr>
            <w:sdt>
              <w:sdtPr>
                <w:id w:val="127217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Die oben angekreuzte Mannschaft ist bei einer Qualifikation an der SM dabei:</w:t>
            </w:r>
            <w:r>
              <w:rPr>
                <w:sz w:val="20"/>
              </w:rPr>
              <w:br/>
              <w:t>Jugend: 31. August 2025 (VD 7. September 2025), Kids: 20. September (VD 27. September 2025)</w:t>
            </w:r>
            <w:r>
              <w:rPr>
                <w:sz w:val="20"/>
              </w:rPr>
              <w:br/>
            </w:r>
          </w:p>
          <w:p w14:paraId="1A0A699A" w14:textId="77777777" w:rsidR="00CD5EE9" w:rsidRPr="00101202" w:rsidRDefault="00CD5EE9" w:rsidP="00CD5EE9">
            <w:pPr>
              <w:rPr>
                <w:b/>
                <w:bCs/>
              </w:rPr>
            </w:pPr>
            <w:r w:rsidRPr="00101202">
              <w:rPr>
                <w:b/>
                <w:bCs/>
              </w:rPr>
              <w:t xml:space="preserve">Jugend Mixed: </w:t>
            </w:r>
          </w:p>
          <w:p w14:paraId="1C820659" w14:textId="036623B1" w:rsidR="00CD5EE9" w:rsidRPr="00101202" w:rsidRDefault="00000000" w:rsidP="00CD5EE9">
            <w:sdt>
              <w:sdtPr>
                <w:id w:val="121422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D79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D5EE9" w:rsidRPr="00101202">
              <w:t>Die oben angekreuzte Jugendmannschaft möchte Mixed spielen (nur nach individueller Absprache).</w:t>
            </w:r>
          </w:p>
          <w:p w14:paraId="433A5029" w14:textId="77777777" w:rsidR="00CD5EE9" w:rsidRPr="00101202" w:rsidRDefault="00CD5EE9" w:rsidP="00101202"/>
          <w:p w14:paraId="2F2207D7" w14:textId="77777777" w:rsidR="00CD5EE9" w:rsidRPr="002463DF" w:rsidRDefault="00CD5EE9" w:rsidP="00CD5EE9">
            <w:pPr>
              <w:rPr>
                <w:color w:val="FF0000"/>
                <w:sz w:val="20"/>
                <w:szCs w:val="18"/>
              </w:rPr>
            </w:pPr>
            <w:r w:rsidRPr="002463DF">
              <w:rPr>
                <w:color w:val="FF0000"/>
                <w:sz w:val="20"/>
                <w:szCs w:val="18"/>
              </w:rPr>
              <w:t>Mit der Anmeldung erklärt sich der oben genannte Verein einverstanden mit dem neuen Datenschutzrecht (</w:t>
            </w:r>
            <w:hyperlink r:id="rId11" w:history="1">
              <w:r w:rsidRPr="002463DF">
                <w:rPr>
                  <w:color w:val="FF0000"/>
                  <w:sz w:val="20"/>
                  <w:szCs w:val="18"/>
                  <w:u w:val="single"/>
                </w:rPr>
                <w:t>link</w:t>
              </w:r>
            </w:hyperlink>
            <w:r w:rsidRPr="002463DF">
              <w:rPr>
                <w:color w:val="FF0000"/>
                <w:sz w:val="20"/>
                <w:szCs w:val="18"/>
              </w:rPr>
              <w:t xml:space="preserve">). </w:t>
            </w:r>
          </w:p>
          <w:p w14:paraId="6B28C23E" w14:textId="77777777" w:rsidR="00CD5EE9" w:rsidRDefault="00CD5EE9" w:rsidP="00ED09F3"/>
        </w:tc>
      </w:tr>
      <w:tr w:rsidR="00CD5EE9" w14:paraId="267923D2" w14:textId="77777777" w:rsidTr="00101202">
        <w:tc>
          <w:tcPr>
            <w:tcW w:w="9822" w:type="dxa"/>
            <w:shd w:val="clear" w:color="auto" w:fill="BFBFBF" w:themeFill="background1" w:themeFillShade="BF"/>
          </w:tcPr>
          <w:p w14:paraId="37B499B2" w14:textId="758B2D93" w:rsidR="00CD5EE9" w:rsidRDefault="00CD5EE9" w:rsidP="00101202">
            <w:pPr>
              <w:spacing w:before="120" w:after="120"/>
            </w:pPr>
            <w:r w:rsidRPr="00101202">
              <w:rPr>
                <w:b/>
                <w:bCs/>
              </w:rPr>
              <w:t>Adresse Spielführer/-in oder Mannschaftsverantwortliche/-r</w:t>
            </w:r>
          </w:p>
        </w:tc>
      </w:tr>
      <w:tr w:rsidR="00CD5EE9" w14:paraId="4F004C06" w14:textId="77777777" w:rsidTr="00101202">
        <w:tc>
          <w:tcPr>
            <w:tcW w:w="9822" w:type="dxa"/>
          </w:tcPr>
          <w:p w14:paraId="0BECDFBC" w14:textId="031A3820" w:rsidR="00CD5EE9" w:rsidRPr="006A5FB5" w:rsidRDefault="00CD5EE9" w:rsidP="00101202">
            <w:pPr>
              <w:spacing w:before="120" w:after="120"/>
            </w:pPr>
            <w:r>
              <w:t xml:space="preserve">Vorname, Name: </w:t>
            </w:r>
            <w:r>
              <w:tab/>
            </w:r>
            <w:sdt>
              <w:sdtPr>
                <w:rPr>
                  <w:rStyle w:val="Formatvorlage1"/>
                </w:rPr>
                <w:id w:val="249246744"/>
                <w:placeholder>
                  <w:docPart w:val="7D268EC78E5A44E38DC335A7B9D70E41"/>
                </w:placeholder>
                <w:showingPlcHdr/>
                <w15:color w:val="FFCC00"/>
                <w:text/>
              </w:sdt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194FE732" w14:textId="08899C24" w:rsidR="00CD5EE9" w:rsidRPr="006A5FB5" w:rsidRDefault="00CD5EE9" w:rsidP="00CD5EE9">
            <w:pPr>
              <w:spacing w:after="120"/>
            </w:pPr>
            <w:r>
              <w:t>Adresse:</w:t>
            </w:r>
            <w:r>
              <w:tab/>
            </w:r>
            <w:r>
              <w:tab/>
            </w:r>
            <w:sdt>
              <w:sdtPr>
                <w:rPr>
                  <w:rStyle w:val="KopfzeileZchn"/>
                  <w:rFonts w:asciiTheme="majorHAnsi" w:hAnsiTheme="majorHAnsi"/>
                  <w:b/>
                  <w:color w:val="0070C0"/>
                  <w:sz w:val="24"/>
                </w:rPr>
                <w:id w:val="1765953941"/>
                <w:placeholder>
                  <w:docPart w:val="085D599CC1D04FE6A95F453A49BAC533"/>
                </w:placeholder>
                <w:showingPlcHdr/>
                <w15:color w:val="FFCC00"/>
                <w:text/>
              </w:sdt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29652FF9" w14:textId="462009DB" w:rsidR="00CD5EE9" w:rsidRDefault="00CD5EE9" w:rsidP="00CD5EE9">
            <w:pPr>
              <w:spacing w:after="120"/>
            </w:pPr>
            <w:r>
              <w:t>Telefon</w:t>
            </w:r>
            <w:r>
              <w:tab/>
            </w:r>
            <w:r>
              <w:tab/>
            </w:r>
            <w:r>
              <w:tab/>
            </w:r>
            <w:sdt>
              <w:sdtPr>
                <w:rPr>
                  <w:rStyle w:val="Formatvorlage1"/>
                </w:rPr>
                <w:id w:val="-1145740797"/>
                <w:placeholder>
                  <w:docPart w:val="15A36B5B4692497BA8740D22F3B83C5A"/>
                </w:placeholder>
                <w:showingPlcHdr/>
                <w15:color w:val="FFCC00"/>
                <w:text/>
              </w:sdt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29EE2FE3" w14:textId="7F2E27CE" w:rsidR="00CD5EE9" w:rsidRPr="006A5FB5" w:rsidRDefault="00CD5EE9" w:rsidP="00CD5EE9">
            <w:pPr>
              <w:spacing w:after="120"/>
            </w:pPr>
            <w:proofErr w:type="gramStart"/>
            <w:r>
              <w:t>Email</w:t>
            </w:r>
            <w:proofErr w:type="gramEnd"/>
            <w:r>
              <w:tab/>
            </w:r>
            <w:r>
              <w:tab/>
            </w:r>
            <w:r>
              <w:tab/>
            </w:r>
            <w:sdt>
              <w:sdtPr>
                <w:rPr>
                  <w:rStyle w:val="Formatvorlage1"/>
                </w:rPr>
                <w:id w:val="541799196"/>
                <w:placeholder>
                  <w:docPart w:val="70C6D839D86140F4980593BD52D37D1E"/>
                </w:placeholder>
                <w:showingPlcHdr/>
                <w15:color w:val="FFCC00"/>
                <w:text/>
              </w:sdt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31AFD56F" w14:textId="77777777" w:rsidR="00CD5EE9" w:rsidRPr="006A5FB5" w:rsidRDefault="00CD5EE9" w:rsidP="00CD5EE9"/>
          <w:p w14:paraId="419BBF1E" w14:textId="77777777" w:rsidR="00CD5EE9" w:rsidRPr="00ED09F3" w:rsidRDefault="00CD5EE9" w:rsidP="00CD5EE9">
            <w:pPr>
              <w:rPr>
                <w:b/>
                <w:bCs/>
              </w:rPr>
            </w:pPr>
            <w:r w:rsidRPr="00ED09F3">
              <w:rPr>
                <w:b/>
                <w:bCs/>
              </w:rPr>
              <w:t>2. Kontak</w:t>
            </w:r>
            <w:r>
              <w:rPr>
                <w:b/>
                <w:bCs/>
              </w:rPr>
              <w:t>t</w:t>
            </w:r>
            <w:r w:rsidRPr="00ED09F3">
              <w:rPr>
                <w:b/>
                <w:bCs/>
              </w:rPr>
              <w:t>person</w:t>
            </w:r>
          </w:p>
          <w:p w14:paraId="0EFFB9CB" w14:textId="53F794E5" w:rsidR="00CD5EE9" w:rsidRPr="006A5FB5" w:rsidRDefault="00CD5EE9" w:rsidP="00CD5EE9">
            <w:pPr>
              <w:spacing w:after="120"/>
            </w:pPr>
            <w:r>
              <w:t xml:space="preserve">Vorname, Name: </w:t>
            </w:r>
            <w:r>
              <w:tab/>
            </w:r>
            <w:sdt>
              <w:sdtPr>
                <w:rPr>
                  <w:rStyle w:val="Formatvorlage1"/>
                </w:rPr>
                <w:id w:val="-20787656"/>
                <w:placeholder>
                  <w:docPart w:val="EB758707904F43BABBC5CE12B8C8A152"/>
                </w:placeholder>
                <w:showingPlcHdr/>
                <w15:color w:val="FFCC00"/>
                <w:text/>
              </w:sdt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038756B3" w14:textId="38CB6F99" w:rsidR="00CD5EE9" w:rsidRPr="006A5FB5" w:rsidRDefault="00CD5EE9" w:rsidP="00CD5EE9">
            <w:pPr>
              <w:spacing w:after="120"/>
            </w:pPr>
            <w:r>
              <w:t>Telefon:</w:t>
            </w:r>
            <w:r>
              <w:tab/>
            </w:r>
            <w:r>
              <w:tab/>
            </w:r>
            <w:sdt>
              <w:sdtPr>
                <w:rPr>
                  <w:rStyle w:val="Formatvorlage1"/>
                </w:rPr>
                <w:id w:val="-1247957987"/>
                <w:placeholder>
                  <w:docPart w:val="94ED58026C8B49388196C7BD2DCE0AA2"/>
                </w:placeholder>
                <w:showingPlcHdr/>
                <w15:color w:val="FFCC00"/>
                <w:text/>
              </w:sdt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7A15BC1C" w14:textId="77777777" w:rsidR="00CD5EE9" w:rsidRDefault="00CD5EE9" w:rsidP="00CD5EE9">
            <w:pPr>
              <w:rPr>
                <w:b/>
                <w:color w:val="FFFFFF"/>
                <w:highlight w:val="darkBlue"/>
              </w:rPr>
            </w:pPr>
          </w:p>
          <w:p w14:paraId="2EDE6905" w14:textId="77777777" w:rsidR="00CD5EE9" w:rsidRPr="00CF202C" w:rsidRDefault="00CD5EE9" w:rsidP="00CD5EE9">
            <w:pPr>
              <w:rPr>
                <w:b/>
                <w:color w:val="FFFFFF"/>
              </w:rPr>
            </w:pPr>
            <w:r w:rsidRPr="00CF202C">
              <w:rPr>
                <w:b/>
                <w:color w:val="FFFFFF"/>
                <w:highlight w:val="darkBlue"/>
              </w:rPr>
              <w:t>Bei Verschiebung</w:t>
            </w:r>
            <w:r>
              <w:rPr>
                <w:b/>
                <w:color w:val="FFFFFF"/>
                <w:highlight w:val="darkBlue"/>
              </w:rPr>
              <w:t>/Absage</w:t>
            </w:r>
            <w:r w:rsidRPr="00CF202C">
              <w:rPr>
                <w:b/>
                <w:color w:val="FFFFFF"/>
                <w:highlight w:val="darkBlue"/>
              </w:rPr>
              <w:t xml:space="preserve"> erhalten der Spielführer und die 2. Kontaktperson eine SMS.</w:t>
            </w:r>
          </w:p>
          <w:p w14:paraId="1060072F" w14:textId="77777777" w:rsidR="00CD5EE9" w:rsidRDefault="00CD5EE9" w:rsidP="00ED09F3"/>
        </w:tc>
      </w:tr>
      <w:tr w:rsidR="00CD5EE9" w14:paraId="6BA20BF8" w14:textId="77777777" w:rsidTr="00101202">
        <w:tc>
          <w:tcPr>
            <w:tcW w:w="9822" w:type="dxa"/>
            <w:shd w:val="clear" w:color="auto" w:fill="BFBFBF" w:themeFill="background1" w:themeFillShade="BF"/>
          </w:tcPr>
          <w:p w14:paraId="597153A0" w14:textId="7DE1207C" w:rsidR="00CD5EE9" w:rsidRDefault="00CD5EE9" w:rsidP="00101202">
            <w:pPr>
              <w:spacing w:before="120" w:after="120"/>
            </w:pPr>
            <w:r w:rsidRPr="00101202">
              <w:rPr>
                <w:b/>
                <w:bCs/>
              </w:rPr>
              <w:t xml:space="preserve">Adresse Kassier (erhält Startgeld-Rechnung von der ATV </w:t>
            </w:r>
            <w:proofErr w:type="gramStart"/>
            <w:r w:rsidRPr="00101202">
              <w:rPr>
                <w:b/>
                <w:bCs/>
              </w:rPr>
              <w:t>Geschäftsstelle )</w:t>
            </w:r>
            <w:proofErr w:type="gramEnd"/>
          </w:p>
        </w:tc>
      </w:tr>
      <w:tr w:rsidR="00CD5EE9" w14:paraId="4803D910" w14:textId="77777777" w:rsidTr="00101202">
        <w:tc>
          <w:tcPr>
            <w:tcW w:w="9822" w:type="dxa"/>
          </w:tcPr>
          <w:p w14:paraId="2DA14192" w14:textId="6959B5ED" w:rsidR="00CD5EE9" w:rsidRPr="006A5FB5" w:rsidRDefault="00CD5EE9" w:rsidP="00101202">
            <w:pPr>
              <w:spacing w:before="120" w:after="120"/>
            </w:pPr>
            <w:r>
              <w:t xml:space="preserve">Vorname, Name: </w:t>
            </w:r>
            <w:r>
              <w:tab/>
            </w:r>
            <w:sdt>
              <w:sdtPr>
                <w:rPr>
                  <w:rStyle w:val="Formatvorlage1"/>
                </w:rPr>
                <w:id w:val="-278419647"/>
                <w:placeholder>
                  <w:docPart w:val="C0F2DE5FC61D4ADEB303D12258ABE034"/>
                </w:placeholder>
                <w:showingPlcHdr/>
                <w15:color w:val="FFCC00"/>
                <w:text/>
              </w:sdt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1E5D399C" w14:textId="524F8660" w:rsidR="00CD5EE9" w:rsidRPr="006A5FB5" w:rsidRDefault="00CD5EE9" w:rsidP="00CD5EE9">
            <w:pPr>
              <w:spacing w:after="120"/>
            </w:pPr>
            <w:r>
              <w:t>Adresse:</w:t>
            </w:r>
            <w:r>
              <w:tab/>
            </w:r>
            <w:r>
              <w:tab/>
            </w:r>
            <w:sdt>
              <w:sdtPr>
                <w:rPr>
                  <w:rStyle w:val="Formatvorlage1"/>
                </w:rPr>
                <w:id w:val="1005409245"/>
                <w:placeholder>
                  <w:docPart w:val="D75C9AC12DD94EF8AEF7A26416AEC16D"/>
                </w:placeholder>
                <w:showingPlcHdr/>
                <w15:color w:val="FFCC00"/>
                <w:text/>
              </w:sdt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7977D8A8" w14:textId="730F5683" w:rsidR="00CD5EE9" w:rsidRDefault="00CD5EE9" w:rsidP="00CD5EE9">
            <w:pPr>
              <w:spacing w:after="120"/>
            </w:pPr>
            <w:r>
              <w:t>Telefon</w:t>
            </w:r>
            <w:r>
              <w:tab/>
            </w:r>
            <w:r>
              <w:tab/>
            </w:r>
            <w:r>
              <w:tab/>
            </w:r>
            <w:sdt>
              <w:sdtPr>
                <w:rPr>
                  <w:rStyle w:val="Formatvorlage1"/>
                </w:rPr>
                <w:id w:val="-1176956549"/>
                <w:placeholder>
                  <w:docPart w:val="7124E905A2B0450E9F276B200C20CB4D"/>
                </w:placeholder>
                <w:showingPlcHdr/>
                <w15:color w:val="FFCC00"/>
                <w:text/>
              </w:sdt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05BF8DB6" w14:textId="52A5F4FA" w:rsidR="00CD5EE9" w:rsidRPr="006A5FB5" w:rsidRDefault="00CD5EE9" w:rsidP="00CD5EE9">
            <w:pPr>
              <w:spacing w:after="120"/>
            </w:pPr>
            <w:proofErr w:type="gramStart"/>
            <w:r>
              <w:t>Email</w:t>
            </w:r>
            <w:proofErr w:type="gramEnd"/>
            <w:r>
              <w:tab/>
            </w:r>
            <w:r>
              <w:tab/>
            </w:r>
            <w:r>
              <w:tab/>
            </w:r>
            <w:sdt>
              <w:sdtPr>
                <w:rPr>
                  <w:rStyle w:val="Formatvorlage1"/>
                </w:rPr>
                <w:id w:val="-266920925"/>
                <w:placeholder>
                  <w:docPart w:val="4E0A322143D2436E95F622BCD69037E7"/>
                </w:placeholder>
                <w:showingPlcHdr/>
                <w15:color w:val="FFCC00"/>
                <w:text/>
              </w:sdt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42B22A0C" w14:textId="77777777" w:rsidR="00CD5EE9" w:rsidRDefault="00CD5EE9" w:rsidP="00ED09F3"/>
        </w:tc>
      </w:tr>
      <w:tr w:rsidR="00CD5EE9" w14:paraId="7CD0F600" w14:textId="77777777" w:rsidTr="00101202">
        <w:tc>
          <w:tcPr>
            <w:tcW w:w="9822" w:type="dxa"/>
            <w:shd w:val="clear" w:color="auto" w:fill="BFBFBF" w:themeFill="background1" w:themeFillShade="BF"/>
          </w:tcPr>
          <w:p w14:paraId="56AB1852" w14:textId="0088A37B" w:rsidR="00CD5EE9" w:rsidRPr="00101202" w:rsidRDefault="00CD5EE9" w:rsidP="00101202">
            <w:pPr>
              <w:spacing w:before="120" w:after="120"/>
              <w:rPr>
                <w:b/>
                <w:bCs/>
              </w:rPr>
            </w:pPr>
            <w:r w:rsidRPr="00101202">
              <w:rPr>
                <w:b/>
                <w:bCs/>
              </w:rPr>
              <w:lastRenderedPageBreak/>
              <w:t xml:space="preserve">Adresse Schiedsrichter </w:t>
            </w:r>
            <w:r w:rsidRPr="00101202">
              <w:t>(obligatorisch für alle Mannschaften, ab 3 Mannschaften muss ein weiterer Schiedsrichter gemeldet werden)</w:t>
            </w:r>
          </w:p>
        </w:tc>
      </w:tr>
      <w:tr w:rsidR="00CD5EE9" w14:paraId="20A28D04" w14:textId="77777777" w:rsidTr="00101202">
        <w:tc>
          <w:tcPr>
            <w:tcW w:w="9822" w:type="dxa"/>
          </w:tcPr>
          <w:p w14:paraId="7C06BC0F" w14:textId="77777777" w:rsidR="00CD5EE9" w:rsidRPr="00556BF4" w:rsidRDefault="00CD5EE9" w:rsidP="00101202">
            <w:pPr>
              <w:spacing w:before="120" w:after="120"/>
              <w:rPr>
                <w:b/>
              </w:rPr>
            </w:pPr>
            <w:r>
              <w:rPr>
                <w:b/>
              </w:rPr>
              <w:t xml:space="preserve">Erster </w:t>
            </w:r>
            <w:r w:rsidRPr="00556BF4">
              <w:rPr>
                <w:b/>
              </w:rPr>
              <w:t>Schiedsrichter</w:t>
            </w:r>
          </w:p>
          <w:p w14:paraId="296980A4" w14:textId="07E95E5F" w:rsidR="00CD5EE9" w:rsidRPr="006A5FB5" w:rsidRDefault="00CD5EE9" w:rsidP="00CD5EE9">
            <w:pPr>
              <w:spacing w:after="120"/>
            </w:pPr>
            <w:r>
              <w:t xml:space="preserve">Vorname, Name: </w:t>
            </w:r>
            <w:r>
              <w:tab/>
            </w:r>
            <w:sdt>
              <w:sdtPr>
                <w:rPr>
                  <w:rStyle w:val="Formatvorlage1"/>
                </w:rPr>
                <w:id w:val="870729732"/>
                <w:placeholder>
                  <w:docPart w:val="5900B832AFB0452CA2272795966583FB"/>
                </w:placeholder>
                <w:showingPlcHdr/>
                <w15:color w:val="FFCC00"/>
                <w:text/>
              </w:sdt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4F78CA5A" w14:textId="6C6A4333" w:rsidR="00CD5EE9" w:rsidRPr="006A5FB5" w:rsidRDefault="00CD5EE9" w:rsidP="00CD5EE9">
            <w:pPr>
              <w:spacing w:after="120"/>
            </w:pPr>
            <w:r>
              <w:t>Adresse:</w:t>
            </w:r>
            <w:r>
              <w:tab/>
            </w:r>
            <w:r>
              <w:tab/>
            </w:r>
            <w:sdt>
              <w:sdtPr>
                <w:rPr>
                  <w:rStyle w:val="Formatvorlage1"/>
                </w:rPr>
                <w:id w:val="541721700"/>
                <w:placeholder>
                  <w:docPart w:val="C3230C50F5D14F2FB2D01ECDB3F4F80D"/>
                </w:placeholder>
                <w:showingPlcHdr/>
                <w15:color w:val="FFCC00"/>
                <w:text/>
              </w:sdt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67F7B011" w14:textId="7E60A4F5" w:rsidR="00CD5EE9" w:rsidRDefault="00CD5EE9" w:rsidP="00CD5EE9">
            <w:pPr>
              <w:spacing w:after="120"/>
            </w:pPr>
            <w:r>
              <w:t>Telefon</w:t>
            </w:r>
            <w:r>
              <w:tab/>
            </w:r>
            <w:r>
              <w:tab/>
            </w:r>
            <w:r>
              <w:tab/>
            </w:r>
            <w:sdt>
              <w:sdtPr>
                <w:rPr>
                  <w:rStyle w:val="Formatvorlage1"/>
                </w:rPr>
                <w:id w:val="-863435785"/>
                <w:placeholder>
                  <w:docPart w:val="DD0A524FC5C349E78700C60F0AF01B4D"/>
                </w:placeholder>
                <w:showingPlcHdr/>
                <w15:color w:val="FFCC00"/>
                <w:text/>
              </w:sdt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242A600F" w14:textId="0944A3A8" w:rsidR="00CD5EE9" w:rsidRDefault="00CD5EE9" w:rsidP="00CD5EE9">
            <w:pPr>
              <w:spacing w:after="120"/>
              <w:rPr>
                <w:rStyle w:val="Formatvorlage1"/>
              </w:rPr>
            </w:pPr>
            <w:proofErr w:type="gramStart"/>
            <w:r>
              <w:t>Email</w:t>
            </w:r>
            <w:proofErr w:type="gramEnd"/>
            <w:r>
              <w:tab/>
            </w:r>
            <w:r>
              <w:tab/>
            </w:r>
            <w:r>
              <w:tab/>
            </w:r>
            <w:sdt>
              <w:sdtPr>
                <w:rPr>
                  <w:rStyle w:val="Formatvorlage1"/>
                </w:rPr>
                <w:id w:val="1515495741"/>
                <w:placeholder>
                  <w:docPart w:val="1725C505F5FD46C8A3E9E9BFE3AAD695"/>
                </w:placeholder>
                <w:showingPlcHdr/>
                <w15:color w:val="FFCC00"/>
                <w:text/>
              </w:sdt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08B3D7CD" w14:textId="77777777" w:rsidR="00CD5EE9" w:rsidRDefault="00CD5EE9" w:rsidP="00CD5EE9"/>
          <w:p w14:paraId="766A775C" w14:textId="0E26E070" w:rsidR="00CD5EE9" w:rsidRDefault="00CD5EE9" w:rsidP="00CD5EE9">
            <w:r w:rsidRPr="006A5FB5">
              <w:t>Ich spiele</w:t>
            </w:r>
            <w:r>
              <w:t xml:space="preserve"> / coache</w:t>
            </w:r>
            <w:r w:rsidRPr="006A5FB5">
              <w:t xml:space="preserve"> zusätzlich Korbball in folgendem Verein / Liga: </w:t>
            </w:r>
            <w:sdt>
              <w:sdtPr>
                <w:rPr>
                  <w:rStyle w:val="Formatvorlage1"/>
                </w:rPr>
                <w:id w:val="783151013"/>
                <w:placeholder>
                  <w:docPart w:val="BBCD1EE2E0DF4309863EEC866E3E0C8F"/>
                </w:placeholder>
                <w:showingPlcHdr/>
                <w15:color w:val="FFCC00"/>
                <w:text/>
              </w:sdtPr>
              <w:sdtEndPr>
                <w:rPr>
                  <w:rStyle w:val="Absatz-Standardschriftart"/>
                  <w:rFonts w:ascii="Meta OT" w:hAnsi="Meta OT"/>
                  <w:b w:val="0"/>
                  <w:color w:val="auto"/>
                  <w:sz w:val="22"/>
                </w:rPr>
              </w:sdtEnd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6D7204D9" w14:textId="77777777" w:rsidR="00CD5EE9" w:rsidRPr="006A5FB5" w:rsidRDefault="00CD5EE9" w:rsidP="00CD5EE9"/>
          <w:p w14:paraId="4A30DF8F" w14:textId="77777777" w:rsidR="00CD5EE9" w:rsidRPr="006A5FB5" w:rsidRDefault="00CD5EE9" w:rsidP="00CD5EE9">
            <w:pPr>
              <w:rPr>
                <w:b/>
              </w:rPr>
            </w:pPr>
            <w:r w:rsidRPr="006A5FB5">
              <w:rPr>
                <w:b/>
              </w:rPr>
              <w:t>Bankverbindung (</w:t>
            </w:r>
            <w:r w:rsidRPr="006A5FB5">
              <w:rPr>
                <w:b/>
                <w:u w:val="single"/>
              </w:rPr>
              <w:t>alle Felder müssen ausgefüllt sein!</w:t>
            </w:r>
            <w:r w:rsidRPr="006A5FB5">
              <w:rPr>
                <w:b/>
              </w:rPr>
              <w:t xml:space="preserve">): </w:t>
            </w:r>
          </w:p>
          <w:p w14:paraId="4FFD4BFD" w14:textId="1D47FA76" w:rsidR="00CD5EE9" w:rsidRDefault="00CD5EE9" w:rsidP="00CD5EE9">
            <w:pPr>
              <w:spacing w:after="120"/>
            </w:pPr>
            <w:r w:rsidRPr="006A5FB5">
              <w:t>Name der Bank:</w:t>
            </w:r>
            <w:r>
              <w:t xml:space="preserve"> </w:t>
            </w:r>
            <w:r w:rsidRPr="006A5FB5">
              <w:tab/>
            </w:r>
            <w:sdt>
              <w:sdtPr>
                <w:rPr>
                  <w:rStyle w:val="Formatvorlage1"/>
                </w:rPr>
                <w:id w:val="1973402933"/>
                <w:placeholder>
                  <w:docPart w:val="CBB38D88B03E49E79865A9CD7B9CF997"/>
                </w:placeholder>
                <w:showingPlcHdr/>
                <w15:color w:val="FFCC00"/>
                <w:text/>
              </w:sdtPr>
              <w:sdtEndPr>
                <w:rPr>
                  <w:rStyle w:val="Absatz-Standardschriftart"/>
                  <w:rFonts w:ascii="Meta OT" w:hAnsi="Meta OT"/>
                  <w:b w:val="0"/>
                  <w:color w:val="auto"/>
                  <w:sz w:val="22"/>
                </w:rPr>
              </w:sdtEnd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4358F6FC" w14:textId="45B04A85" w:rsidR="00CD5EE9" w:rsidRPr="006A5FB5" w:rsidRDefault="00CD5EE9" w:rsidP="00CD5EE9">
            <w:pPr>
              <w:spacing w:after="120"/>
            </w:pPr>
            <w:r w:rsidRPr="006A5FB5">
              <w:t xml:space="preserve">PLZ/Ort: </w:t>
            </w:r>
            <w:r>
              <w:tab/>
            </w:r>
            <w:r>
              <w:tab/>
            </w:r>
            <w:sdt>
              <w:sdtPr>
                <w:rPr>
                  <w:rStyle w:val="Formatvorlage1"/>
                </w:rPr>
                <w:id w:val="-1933348316"/>
                <w:placeholder>
                  <w:docPart w:val="E982E10711EC4AAD9F873911B21804D8"/>
                </w:placeholder>
                <w:showingPlcHdr/>
                <w15:color w:val="FFCC00"/>
                <w:text/>
              </w:sdtPr>
              <w:sdtEndPr>
                <w:rPr>
                  <w:rStyle w:val="Absatz-Standardschriftart"/>
                  <w:rFonts w:ascii="Meta OT" w:hAnsi="Meta OT"/>
                  <w:b w:val="0"/>
                  <w:color w:val="auto"/>
                  <w:sz w:val="22"/>
                </w:rPr>
              </w:sdtEnd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470805BA" w14:textId="6CC0D072" w:rsidR="00CD5EE9" w:rsidRDefault="00CD5EE9" w:rsidP="00CD5EE9">
            <w:pPr>
              <w:spacing w:after="120"/>
            </w:pPr>
            <w:r w:rsidRPr="006A5FB5">
              <w:t>Kont</w:t>
            </w:r>
            <w:r>
              <w:t>o</w:t>
            </w:r>
            <w:r w:rsidRPr="006A5FB5">
              <w:t xml:space="preserve"> ltd. auf:</w:t>
            </w:r>
            <w:r>
              <w:t xml:space="preserve"> </w:t>
            </w:r>
            <w:r w:rsidRPr="006A5FB5">
              <w:tab/>
            </w:r>
            <w:r w:rsidRPr="006A5FB5">
              <w:tab/>
            </w:r>
            <w:sdt>
              <w:sdtPr>
                <w:rPr>
                  <w:rStyle w:val="Formatvorlage1"/>
                </w:rPr>
                <w:id w:val="915127303"/>
                <w:placeholder>
                  <w:docPart w:val="EAA9B86A3533461382D154175F9CF93C"/>
                </w:placeholder>
                <w:showingPlcHdr/>
                <w15:color w:val="FFCC00"/>
                <w:text/>
              </w:sdtPr>
              <w:sdtEndPr>
                <w:rPr>
                  <w:rStyle w:val="Absatz-Standardschriftart"/>
                  <w:rFonts w:ascii="Meta OT" w:hAnsi="Meta OT"/>
                  <w:b w:val="0"/>
                  <w:color w:val="auto"/>
                  <w:sz w:val="22"/>
                </w:rPr>
              </w:sdtEnd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19D084CB" w14:textId="7B43EDDB" w:rsidR="00CD5EE9" w:rsidRPr="006A5FB5" w:rsidRDefault="00CD5EE9" w:rsidP="00CD5EE9">
            <w:pPr>
              <w:spacing w:after="120"/>
              <w:rPr>
                <w:b/>
              </w:rPr>
            </w:pPr>
            <w:r w:rsidRPr="006A5FB5">
              <w:t xml:space="preserve">IBAN: </w:t>
            </w:r>
            <w:r>
              <w:tab/>
            </w:r>
            <w:r>
              <w:tab/>
            </w:r>
            <w:r>
              <w:tab/>
            </w:r>
            <w:sdt>
              <w:sdtPr>
                <w:rPr>
                  <w:rStyle w:val="Formatvorlage1"/>
                </w:rPr>
                <w:id w:val="83420111"/>
                <w:placeholder>
                  <w:docPart w:val="E4A5EE49AFCF4156BA4764D2E77ED98B"/>
                </w:placeholder>
                <w:showingPlcHdr/>
                <w15:color w:val="FFCC00"/>
                <w:text/>
              </w:sdtPr>
              <w:sdtEndPr>
                <w:rPr>
                  <w:rStyle w:val="Absatz-Standardschriftart"/>
                  <w:rFonts w:ascii="Meta OT" w:hAnsi="Meta OT"/>
                  <w:b w:val="0"/>
                  <w:color w:val="auto"/>
                  <w:sz w:val="22"/>
                </w:rPr>
              </w:sdtEnd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6F831983" w14:textId="77777777" w:rsidR="00CD5EE9" w:rsidRDefault="00CD5EE9" w:rsidP="00CD5EE9"/>
          <w:p w14:paraId="1376B885" w14:textId="77777777" w:rsidR="00CD5EE9" w:rsidRPr="00556BF4" w:rsidRDefault="00CD5EE9" w:rsidP="00CD5EE9">
            <w:pPr>
              <w:rPr>
                <w:b/>
              </w:rPr>
            </w:pPr>
            <w:r>
              <w:rPr>
                <w:b/>
              </w:rPr>
              <w:t xml:space="preserve">Zweiter </w:t>
            </w:r>
            <w:r w:rsidRPr="00556BF4">
              <w:rPr>
                <w:b/>
              </w:rPr>
              <w:t>Schiedsrichter</w:t>
            </w:r>
          </w:p>
          <w:p w14:paraId="4C917898" w14:textId="65F4003D" w:rsidR="00CD5EE9" w:rsidRPr="006A5FB5" w:rsidRDefault="00CD5EE9" w:rsidP="00CD5EE9">
            <w:pPr>
              <w:spacing w:after="120"/>
            </w:pPr>
            <w:r>
              <w:t xml:space="preserve">Vorname, Name: </w:t>
            </w:r>
            <w:r>
              <w:tab/>
            </w:r>
            <w:sdt>
              <w:sdtPr>
                <w:rPr>
                  <w:rStyle w:val="Formatvorlage1"/>
                </w:rPr>
                <w:id w:val="1036473805"/>
                <w:placeholder>
                  <w:docPart w:val="92585F8FC3604FF2ACDEE7ED4EDF5E8E"/>
                </w:placeholder>
                <w:showingPlcHdr/>
                <w15:color w:val="FFCC00"/>
                <w:text/>
              </w:sdtPr>
              <w:sdtEndPr>
                <w:rPr>
                  <w:rStyle w:val="Absatz-Standardschriftart"/>
                  <w:rFonts w:ascii="Meta OT" w:hAnsi="Meta OT"/>
                  <w:b w:val="0"/>
                  <w:color w:val="auto"/>
                  <w:sz w:val="22"/>
                </w:rPr>
              </w:sdtEnd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03CC347E" w14:textId="22896286" w:rsidR="00CD5EE9" w:rsidRPr="006A5FB5" w:rsidRDefault="00CD5EE9" w:rsidP="00CD5EE9">
            <w:pPr>
              <w:spacing w:after="120"/>
            </w:pPr>
            <w:r>
              <w:t>Adresse:</w:t>
            </w:r>
            <w:r>
              <w:tab/>
            </w:r>
            <w:r>
              <w:tab/>
            </w:r>
            <w:sdt>
              <w:sdtPr>
                <w:rPr>
                  <w:rStyle w:val="Formatvorlage1"/>
                </w:rPr>
                <w:id w:val="-128703848"/>
                <w:placeholder>
                  <w:docPart w:val="7975A123B82C4E2DA101A8131480FA75"/>
                </w:placeholder>
                <w:showingPlcHdr/>
                <w15:color w:val="FFCC00"/>
                <w:text/>
              </w:sdtPr>
              <w:sdtEndPr>
                <w:rPr>
                  <w:rStyle w:val="Absatz-Standardschriftart"/>
                  <w:rFonts w:ascii="Meta OT" w:hAnsi="Meta OT"/>
                  <w:b w:val="0"/>
                  <w:color w:val="auto"/>
                  <w:sz w:val="22"/>
                </w:rPr>
              </w:sdtEnd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4C066E02" w14:textId="0A4AF20C" w:rsidR="00CD5EE9" w:rsidRDefault="00CD5EE9" w:rsidP="00CD5EE9">
            <w:pPr>
              <w:spacing w:after="120"/>
            </w:pPr>
            <w:r>
              <w:t>Telefon</w:t>
            </w:r>
            <w:r>
              <w:tab/>
            </w:r>
            <w:r>
              <w:tab/>
            </w:r>
            <w:r>
              <w:tab/>
            </w:r>
            <w:sdt>
              <w:sdtPr>
                <w:rPr>
                  <w:rStyle w:val="Formatvorlage1"/>
                </w:rPr>
                <w:id w:val="2030140025"/>
                <w:placeholder>
                  <w:docPart w:val="38EF55B05371414AAB4085409801F438"/>
                </w:placeholder>
                <w:showingPlcHdr/>
                <w15:color w:val="FFCC00"/>
                <w:text/>
              </w:sdtPr>
              <w:sdtEndPr>
                <w:rPr>
                  <w:rStyle w:val="Absatz-Standardschriftart"/>
                  <w:rFonts w:ascii="Meta OT" w:hAnsi="Meta OT"/>
                  <w:b w:val="0"/>
                  <w:color w:val="auto"/>
                  <w:sz w:val="22"/>
                </w:rPr>
              </w:sdtEnd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2DB73152" w14:textId="1A11F820" w:rsidR="00CD5EE9" w:rsidRPr="006A5FB5" w:rsidRDefault="00CD5EE9" w:rsidP="00CD5EE9">
            <w:pPr>
              <w:spacing w:after="120"/>
            </w:pPr>
            <w:proofErr w:type="gramStart"/>
            <w:r>
              <w:t>Email</w:t>
            </w:r>
            <w:proofErr w:type="gramEnd"/>
            <w:r>
              <w:tab/>
            </w:r>
            <w:r>
              <w:tab/>
            </w:r>
            <w:r>
              <w:tab/>
            </w:r>
            <w:sdt>
              <w:sdtPr>
                <w:rPr>
                  <w:rStyle w:val="Formatvorlage1"/>
                </w:rPr>
                <w:id w:val="1788388546"/>
                <w:placeholder>
                  <w:docPart w:val="6C5413F94B244E2FA82084166B0A1ECE"/>
                </w:placeholder>
                <w:showingPlcHdr/>
                <w15:color w:val="FFCC00"/>
                <w:text/>
              </w:sdtPr>
              <w:sdtEndPr>
                <w:rPr>
                  <w:rStyle w:val="Absatz-Standardschriftart"/>
                  <w:rFonts w:ascii="Meta OT" w:hAnsi="Meta OT"/>
                  <w:b w:val="0"/>
                  <w:color w:val="auto"/>
                  <w:sz w:val="22"/>
                </w:rPr>
              </w:sdtEnd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67EBF486" w14:textId="77777777" w:rsidR="00CD5EE9" w:rsidRDefault="00CD5EE9" w:rsidP="00CD5EE9"/>
          <w:p w14:paraId="62109B6F" w14:textId="09FC2E2A" w:rsidR="00CD5EE9" w:rsidRDefault="00CD5EE9" w:rsidP="00CD5EE9">
            <w:r w:rsidRPr="006A5FB5">
              <w:t>Ich spiele</w:t>
            </w:r>
            <w:r>
              <w:t xml:space="preserve"> / coache</w:t>
            </w:r>
            <w:r w:rsidRPr="006A5FB5">
              <w:t xml:space="preserve"> zusätzlich Korbball in folgendem Verein / Liga: </w:t>
            </w:r>
            <w:sdt>
              <w:sdtPr>
                <w:rPr>
                  <w:rStyle w:val="Formatvorlage1"/>
                </w:rPr>
                <w:id w:val="1263731446"/>
                <w:placeholder>
                  <w:docPart w:val="ED07D329F8894D98B7357FF73723DD93"/>
                </w:placeholder>
                <w:showingPlcHdr/>
                <w15:color w:val="FFCC00"/>
                <w:text/>
              </w:sdtPr>
              <w:sdtEndPr>
                <w:rPr>
                  <w:rStyle w:val="Absatz-Standardschriftart"/>
                  <w:rFonts w:ascii="Meta OT" w:hAnsi="Meta OT"/>
                  <w:b w:val="0"/>
                  <w:color w:val="auto"/>
                  <w:sz w:val="22"/>
                </w:rPr>
              </w:sdtEnd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3227DA9A" w14:textId="77777777" w:rsidR="00CD5EE9" w:rsidRDefault="00CD5EE9" w:rsidP="00CD5EE9">
            <w:pPr>
              <w:rPr>
                <w:b/>
              </w:rPr>
            </w:pPr>
          </w:p>
          <w:p w14:paraId="3DFA014A" w14:textId="77777777" w:rsidR="00CD5EE9" w:rsidRPr="006A5FB5" w:rsidRDefault="00CD5EE9" w:rsidP="00CD5EE9">
            <w:pPr>
              <w:rPr>
                <w:b/>
              </w:rPr>
            </w:pPr>
            <w:r w:rsidRPr="006A5FB5">
              <w:rPr>
                <w:b/>
              </w:rPr>
              <w:t>Bankverbindung (</w:t>
            </w:r>
            <w:r w:rsidRPr="006A5FB5">
              <w:rPr>
                <w:b/>
                <w:u w:val="single"/>
              </w:rPr>
              <w:t>alle Felder müssen ausgefüllt sein!</w:t>
            </w:r>
            <w:r w:rsidRPr="006A5FB5">
              <w:rPr>
                <w:b/>
              </w:rPr>
              <w:t xml:space="preserve">): </w:t>
            </w:r>
          </w:p>
          <w:p w14:paraId="3B104854" w14:textId="28BEBF86" w:rsidR="00CD5EE9" w:rsidRDefault="00CD5EE9" w:rsidP="00CD5EE9">
            <w:pPr>
              <w:spacing w:after="120"/>
            </w:pPr>
            <w:r w:rsidRPr="006A5FB5">
              <w:t>Name der Bank:</w:t>
            </w:r>
            <w:r>
              <w:t xml:space="preserve"> </w:t>
            </w:r>
            <w:r w:rsidRPr="006A5FB5">
              <w:tab/>
            </w:r>
            <w:sdt>
              <w:sdtPr>
                <w:rPr>
                  <w:rStyle w:val="Formatvorlage1"/>
                </w:rPr>
                <w:id w:val="1551954473"/>
                <w:placeholder>
                  <w:docPart w:val="C8DF5520CD764B5BAE3D2C78EF9FFE93"/>
                </w:placeholder>
                <w:showingPlcHdr/>
                <w15:color w:val="FFCC00"/>
                <w:text/>
              </w:sdtPr>
              <w:sdtEndPr>
                <w:rPr>
                  <w:rStyle w:val="Absatz-Standardschriftart"/>
                  <w:rFonts w:ascii="Meta OT" w:hAnsi="Meta OT"/>
                  <w:b w:val="0"/>
                  <w:color w:val="auto"/>
                  <w:sz w:val="22"/>
                </w:rPr>
              </w:sdtEnd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7AB38D30" w14:textId="2A656B9B" w:rsidR="00CD5EE9" w:rsidRPr="006A5FB5" w:rsidRDefault="00CD5EE9" w:rsidP="00CD5EE9">
            <w:pPr>
              <w:spacing w:after="120"/>
            </w:pPr>
            <w:r w:rsidRPr="006A5FB5">
              <w:t xml:space="preserve">PLZ/Ort: </w:t>
            </w:r>
            <w:r>
              <w:tab/>
            </w:r>
            <w:r>
              <w:tab/>
            </w:r>
            <w:sdt>
              <w:sdtPr>
                <w:rPr>
                  <w:rStyle w:val="Formatvorlage1"/>
                </w:rPr>
                <w:id w:val="-1912614286"/>
                <w:placeholder>
                  <w:docPart w:val="9C94651804214ECE88CCF7C52B7C4C7D"/>
                </w:placeholder>
                <w:showingPlcHdr/>
                <w15:color w:val="FFCC00"/>
                <w:text/>
              </w:sdtPr>
              <w:sdtEndPr>
                <w:rPr>
                  <w:rStyle w:val="Absatz-Standardschriftart"/>
                  <w:rFonts w:ascii="Meta OT" w:hAnsi="Meta OT"/>
                  <w:b w:val="0"/>
                  <w:color w:val="auto"/>
                  <w:sz w:val="22"/>
                </w:rPr>
              </w:sdtEnd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553C6000" w14:textId="02940466" w:rsidR="00CD5EE9" w:rsidRDefault="00CD5EE9" w:rsidP="00CD5EE9">
            <w:pPr>
              <w:spacing w:after="120"/>
            </w:pPr>
            <w:r w:rsidRPr="006A5FB5">
              <w:t>Kont</w:t>
            </w:r>
            <w:r>
              <w:t>o</w:t>
            </w:r>
            <w:r w:rsidRPr="006A5FB5">
              <w:t xml:space="preserve"> ltd. auf:</w:t>
            </w:r>
            <w:r>
              <w:t xml:space="preserve"> </w:t>
            </w:r>
            <w:r w:rsidRPr="006A5FB5">
              <w:tab/>
            </w:r>
            <w:r w:rsidRPr="006A5FB5">
              <w:tab/>
            </w:r>
            <w:sdt>
              <w:sdtPr>
                <w:rPr>
                  <w:rStyle w:val="Formatvorlage1"/>
                </w:rPr>
                <w:id w:val="-940678441"/>
                <w:placeholder>
                  <w:docPart w:val="7D418095BB74489A8D5D72A40C085DDC"/>
                </w:placeholder>
                <w:showingPlcHdr/>
                <w15:color w:val="FFCC00"/>
                <w:text/>
              </w:sdtPr>
              <w:sdtEndPr>
                <w:rPr>
                  <w:rStyle w:val="Absatz-Standardschriftart"/>
                  <w:rFonts w:ascii="Meta OT" w:hAnsi="Meta OT"/>
                  <w:b w:val="0"/>
                  <w:color w:val="auto"/>
                  <w:sz w:val="22"/>
                </w:rPr>
              </w:sdtEnd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083BB9B1" w14:textId="467EF019" w:rsidR="00CD5EE9" w:rsidRPr="006A5FB5" w:rsidRDefault="00CD5EE9" w:rsidP="00CD5EE9">
            <w:pPr>
              <w:spacing w:after="120"/>
              <w:rPr>
                <w:b/>
              </w:rPr>
            </w:pPr>
            <w:r w:rsidRPr="006A5FB5">
              <w:t xml:space="preserve">IBAN: </w:t>
            </w:r>
            <w:r>
              <w:tab/>
            </w:r>
            <w:r>
              <w:tab/>
            </w:r>
            <w:r>
              <w:tab/>
            </w:r>
            <w:sdt>
              <w:sdtPr>
                <w:rPr>
                  <w:rStyle w:val="Formatvorlage1"/>
                </w:rPr>
                <w:id w:val="648173145"/>
                <w:placeholder>
                  <w:docPart w:val="E2F4402B175542E3B8BBF7E010F19C39"/>
                </w:placeholder>
                <w:showingPlcHdr/>
                <w15:color w:val="FFCC00"/>
                <w:text/>
              </w:sdtPr>
              <w:sdtEndPr>
                <w:rPr>
                  <w:rStyle w:val="Absatz-Standardschriftart"/>
                  <w:rFonts w:ascii="Meta OT" w:hAnsi="Meta OT"/>
                  <w:b w:val="0"/>
                  <w:color w:val="auto"/>
                  <w:sz w:val="22"/>
                </w:rPr>
              </w:sdtEnd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0F5A9213" w14:textId="77777777" w:rsidR="00CD5EE9" w:rsidRDefault="00CD5EE9" w:rsidP="00ED09F3"/>
        </w:tc>
      </w:tr>
      <w:tr w:rsidR="00CD5EE9" w14:paraId="6085CA26" w14:textId="77777777" w:rsidTr="00101202">
        <w:tc>
          <w:tcPr>
            <w:tcW w:w="9822" w:type="dxa"/>
            <w:shd w:val="clear" w:color="auto" w:fill="BFBFBF" w:themeFill="background1" w:themeFillShade="BF"/>
          </w:tcPr>
          <w:p w14:paraId="3D7F87B4" w14:textId="358265D5" w:rsidR="00CD5EE9" w:rsidRDefault="00CD5EE9" w:rsidP="00101202">
            <w:pPr>
              <w:spacing w:before="120" w:after="120"/>
            </w:pPr>
            <w:r w:rsidRPr="00101202">
              <w:rPr>
                <w:b/>
                <w:bCs/>
              </w:rPr>
              <w:t>Unterschriften</w:t>
            </w:r>
          </w:p>
        </w:tc>
      </w:tr>
      <w:tr w:rsidR="00CD5EE9" w14:paraId="4925B469" w14:textId="77777777" w:rsidTr="00101202">
        <w:tc>
          <w:tcPr>
            <w:tcW w:w="9822" w:type="dxa"/>
          </w:tcPr>
          <w:p w14:paraId="08283F6A" w14:textId="61F1925B" w:rsidR="00CD5EE9" w:rsidRDefault="00CD5EE9" w:rsidP="00101202">
            <w:pPr>
              <w:spacing w:before="120" w:after="120"/>
            </w:pPr>
            <w:r w:rsidRPr="006A5FB5">
              <w:t xml:space="preserve">Ort und Datum: </w:t>
            </w:r>
            <w:sdt>
              <w:sdtPr>
                <w:rPr>
                  <w:rStyle w:val="Formatvorlage1"/>
                </w:rPr>
                <w:id w:val="1742445966"/>
                <w:placeholder>
                  <w:docPart w:val="402065B63D054FBE950FCD31C8944244"/>
                </w:placeholder>
                <w:showingPlcHdr/>
                <w15:color w:val="FFCC00"/>
                <w:text/>
              </w:sdtPr>
              <w:sdtEndPr>
                <w:rPr>
                  <w:rStyle w:val="Absatz-Standardschriftart"/>
                  <w:rFonts w:ascii="Meta OT" w:hAnsi="Meta OT"/>
                  <w:b w:val="0"/>
                  <w:color w:val="auto"/>
                  <w:sz w:val="22"/>
                </w:rPr>
              </w:sdtEnd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0B158BCB" w14:textId="77777777" w:rsidR="00CD5EE9" w:rsidRDefault="00CD5EE9" w:rsidP="00CD5EE9"/>
          <w:p w14:paraId="3B9416AC" w14:textId="1E433874" w:rsidR="00101202" w:rsidRDefault="00CD5EE9" w:rsidP="00101202">
            <w:r>
              <w:t>Spielführer:in</w:t>
            </w:r>
            <w:r w:rsidR="00101202">
              <w:t xml:space="preserve">                                                                              Schiedsrichter:in</w:t>
            </w:r>
          </w:p>
          <w:p w14:paraId="3310694A" w14:textId="2DEA8173" w:rsidR="00CD5EE9" w:rsidRDefault="00CD5EE9" w:rsidP="00CD5EE9"/>
          <w:p w14:paraId="0B802B88" w14:textId="031A40CE" w:rsidR="00101202" w:rsidRDefault="00000000" w:rsidP="00CD5EE9">
            <w:sdt>
              <w:sdtPr>
                <w:rPr>
                  <w:rStyle w:val="Formatvorlage1"/>
                </w:rPr>
                <w:id w:val="1898773005"/>
                <w:placeholder>
                  <w:docPart w:val="349000BE9EF84FDFBC048CC93611CC35"/>
                </w:placeholder>
                <w:showingPlcHdr/>
                <w15:color w:val="FFCC00"/>
                <w:text/>
              </w:sdtPr>
              <w:sdtEndPr>
                <w:rPr>
                  <w:rStyle w:val="Absatz-Standardschriftart"/>
                  <w:rFonts w:ascii="Meta OT" w:hAnsi="Meta OT"/>
                  <w:b w:val="0"/>
                  <w:color w:val="auto"/>
                  <w:sz w:val="22"/>
                </w:rPr>
              </w:sdtEnd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  <w:r w:rsidR="00101202">
              <w:rPr>
                <w:noProof/>
              </w:rPr>
              <w:t xml:space="preserve">              </w:t>
            </w:r>
            <w:sdt>
              <w:sdtPr>
                <w:rPr>
                  <w:rStyle w:val="Formatvorlage1"/>
                </w:rPr>
                <w:id w:val="-1631475706"/>
                <w:placeholder>
                  <w:docPart w:val="856155C53A6B46CDB864FDE7FB46AB97"/>
                </w:placeholder>
                <w:showingPlcHdr/>
                <w15:color w:val="FFCC00"/>
                <w:text/>
              </w:sdtPr>
              <w:sdtEndPr>
                <w:rPr>
                  <w:rStyle w:val="Absatz-Standardschriftart"/>
                  <w:rFonts w:ascii="Meta OT" w:hAnsi="Meta OT"/>
                  <w:b w:val="0"/>
                  <w:color w:val="auto"/>
                  <w:sz w:val="22"/>
                </w:rPr>
              </w:sdtEnd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774FBD7F" w14:textId="1CD38BE8" w:rsidR="00CD5EE9" w:rsidRDefault="00CD5EE9" w:rsidP="00ED09F3"/>
        </w:tc>
      </w:tr>
    </w:tbl>
    <w:p w14:paraId="52F0B2F8" w14:textId="77777777" w:rsidR="00CD5EE9" w:rsidRDefault="00CD5EE9" w:rsidP="00ED09F3"/>
    <w:sectPr w:rsidR="00CD5EE9" w:rsidSect="00CD5EE9">
      <w:footerReference w:type="default" r:id="rId12"/>
      <w:headerReference w:type="first" r:id="rId13"/>
      <w:pgSz w:w="11900" w:h="16840"/>
      <w:pgMar w:top="1134" w:right="1276" w:bottom="1276" w:left="1276" w:header="709" w:footer="709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B4E281" w14:textId="77777777" w:rsidR="006A5C53" w:rsidRDefault="006A5C53" w:rsidP="00BA0ED0">
      <w:r>
        <w:separator/>
      </w:r>
    </w:p>
  </w:endnote>
  <w:endnote w:type="continuationSeparator" w:id="0">
    <w:p w14:paraId="0F61AE8E" w14:textId="77777777" w:rsidR="006A5C53" w:rsidRDefault="006A5C53" w:rsidP="00BA0ED0">
      <w:r>
        <w:continuationSeparator/>
      </w:r>
    </w:p>
  </w:endnote>
  <w:endnote w:type="continuationNotice" w:id="1">
    <w:p w14:paraId="072129D9" w14:textId="77777777" w:rsidR="006A5C53" w:rsidRDefault="006A5C53" w:rsidP="00BA0E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ta OT">
    <w:altName w:val="Calibri"/>
    <w:panose1 w:val="00000000000000000000"/>
    <w:charset w:val="00"/>
    <w:family w:val="swiss"/>
    <w:notTrueType/>
    <w:pitch w:val="variable"/>
    <w:sig w:usb0="A00000EF" w:usb1="5000207B" w:usb2="00000000" w:usb3="00000000" w:csb0="00000001" w:csb1="00000000"/>
  </w:font>
  <w:font w:name="MetaPro-Normal">
    <w:altName w:val="Calibri"/>
    <w:panose1 w:val="00000000000000000000"/>
    <w:charset w:val="00"/>
    <w:family w:val="modern"/>
    <w:notTrueType/>
    <w:pitch w:val="variable"/>
    <w:sig w:usb0="800002AF" w:usb1="4000206B" w:usb2="00000000" w:usb3="00000000" w:csb0="0000009F" w:csb1="00000000"/>
  </w:font>
  <w:font w:name="MetaPro-Bold">
    <w:altName w:val="Calibri"/>
    <w:panose1 w:val="00000000000000000000"/>
    <w:charset w:val="00"/>
    <w:family w:val="swiss"/>
    <w:notTrueType/>
    <w:pitch w:val="variable"/>
    <w:sig w:usb0="A00002FF" w:usb1="4000207B" w:usb2="00000000" w:usb3="00000000" w:csb0="0000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39E84" w14:textId="2CD56488" w:rsidR="00101202" w:rsidRPr="00101202" w:rsidRDefault="00101202" w:rsidP="00101202">
    <w:pPr>
      <w:pStyle w:val="Fuzeile"/>
    </w:pPr>
    <w:r>
      <w:rPr>
        <w:noProof/>
      </w:rPr>
      <w:drawing>
        <wp:inline distT="0" distB="0" distL="0" distR="0" wp14:anchorId="117E89DB" wp14:editId="72AA4B58">
          <wp:extent cx="5935980" cy="635635"/>
          <wp:effectExtent l="0" t="0" r="7620" b="0"/>
          <wp:docPr id="34385978" name="Grafik 343859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980" cy="635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162815" w14:textId="77777777" w:rsidR="006A5C53" w:rsidRDefault="006A5C53" w:rsidP="00BA0ED0">
      <w:r>
        <w:separator/>
      </w:r>
    </w:p>
  </w:footnote>
  <w:footnote w:type="continuationSeparator" w:id="0">
    <w:p w14:paraId="459F3052" w14:textId="77777777" w:rsidR="006A5C53" w:rsidRDefault="006A5C53" w:rsidP="00BA0ED0">
      <w:r>
        <w:continuationSeparator/>
      </w:r>
    </w:p>
  </w:footnote>
  <w:footnote w:type="continuationNotice" w:id="1">
    <w:p w14:paraId="2EB75B3B" w14:textId="77777777" w:rsidR="006A5C53" w:rsidRDefault="006A5C53" w:rsidP="00BA0E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01747B" w14:textId="6C912338" w:rsidR="000D68BB" w:rsidRDefault="00DC089F" w:rsidP="00DC089F">
    <w:pPr>
      <w:pStyle w:val="Kopfzeile"/>
      <w:ind w:left="7080"/>
    </w:pPr>
    <w:r>
      <w:rPr>
        <w:noProof/>
      </w:rPr>
      <w:drawing>
        <wp:inline distT="0" distB="0" distL="0" distR="0" wp14:anchorId="1700FF3A" wp14:editId="1C4C0C7E">
          <wp:extent cx="1440000" cy="511200"/>
          <wp:effectExtent l="0" t="0" r="8255" b="3175"/>
          <wp:docPr id="778530828" name="Grafik 778530828" descr="Ein Bild, das Text, Schrift, Grafiken, Grafik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1320153" name="Grafik 941320153" descr="Ein Bild, das Text, Schrift, Grafiken, Grafikdesign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5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EC76D3"/>
    <w:multiLevelType w:val="hybridMultilevel"/>
    <w:tmpl w:val="A14E945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32E8F"/>
    <w:multiLevelType w:val="hybridMultilevel"/>
    <w:tmpl w:val="CBBC8B9E"/>
    <w:lvl w:ilvl="0" w:tplc="0318F99A">
      <w:start w:val="1"/>
      <w:numFmt w:val="bullet"/>
      <w:lvlText w:val="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571CF2"/>
    <w:multiLevelType w:val="hybridMultilevel"/>
    <w:tmpl w:val="6CF2E6B6"/>
    <w:lvl w:ilvl="0" w:tplc="0318F99A">
      <w:start w:val="1"/>
      <w:numFmt w:val="bullet"/>
      <w:lvlText w:val="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0A48E7"/>
    <w:multiLevelType w:val="hybridMultilevel"/>
    <w:tmpl w:val="0C2A1594"/>
    <w:lvl w:ilvl="0" w:tplc="0318F99A">
      <w:start w:val="1"/>
      <w:numFmt w:val="bullet"/>
      <w:lvlText w:val=""/>
      <w:lvlJc w:val="left"/>
      <w:pPr>
        <w:ind w:left="70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4" w15:restartNumberingAfterBreak="0">
    <w:nsid w:val="680D07C3"/>
    <w:multiLevelType w:val="hybridMultilevel"/>
    <w:tmpl w:val="F788B286"/>
    <w:lvl w:ilvl="0" w:tplc="C52838AE">
      <w:start w:val="1"/>
      <w:numFmt w:val="bullet"/>
      <w:lvlText w:val="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EF55CE"/>
    <w:multiLevelType w:val="multilevel"/>
    <w:tmpl w:val="3B06A87C"/>
    <w:lvl w:ilvl="0">
      <w:start w:val="1"/>
      <w:numFmt w:val="decimal"/>
      <w:pStyle w:val="berschrift1"/>
      <w:isLgl/>
      <w:lvlText w:val="%1"/>
      <w:lvlJc w:val="left"/>
      <w:pPr>
        <w:tabs>
          <w:tab w:val="num" w:pos="822"/>
        </w:tabs>
        <w:ind w:left="822" w:hanging="680"/>
      </w:pPr>
      <w:rPr>
        <w:rFonts w:ascii="Meta OT" w:hAnsi="Meta OT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decimal"/>
      <w:pStyle w:val="berschrift2"/>
      <w:isLgl/>
      <w:lvlText w:val="%1.%2"/>
      <w:lvlJc w:val="left"/>
      <w:pPr>
        <w:tabs>
          <w:tab w:val="num" w:pos="113"/>
        </w:tabs>
        <w:ind w:left="113" w:hanging="680"/>
      </w:pPr>
      <w:rPr>
        <w:rFonts w:ascii="Meta OT" w:hAnsi="Meta OT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u w:val="none"/>
        <w:vertAlign w:val="baseline"/>
      </w:rPr>
    </w:lvl>
    <w:lvl w:ilvl="2">
      <w:start w:val="1"/>
      <w:numFmt w:val="decimal"/>
      <w:pStyle w:val="berschrift3"/>
      <w:isLgl/>
      <w:lvlText w:val="%1.%2.%3"/>
      <w:lvlJc w:val="left"/>
      <w:pPr>
        <w:tabs>
          <w:tab w:val="num" w:pos="512"/>
        </w:tabs>
        <w:ind w:left="512" w:hanging="681"/>
      </w:pPr>
      <w:rPr>
        <w:rFonts w:ascii="Meta OT" w:hAnsi="Meta OT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2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835"/>
        </w:tabs>
        <w:ind w:left="835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79"/>
        </w:tabs>
        <w:ind w:left="979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23"/>
        </w:tabs>
        <w:ind w:left="112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67"/>
        </w:tabs>
        <w:ind w:left="126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11"/>
        </w:tabs>
        <w:ind w:left="141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55"/>
        </w:tabs>
        <w:ind w:left="1555" w:hanging="1584"/>
      </w:pPr>
      <w:rPr>
        <w:rFonts w:hint="default"/>
      </w:rPr>
    </w:lvl>
  </w:abstractNum>
  <w:num w:numId="1" w16cid:durableId="1129661892">
    <w:abstractNumId w:val="2"/>
  </w:num>
  <w:num w:numId="2" w16cid:durableId="1604262494">
    <w:abstractNumId w:val="1"/>
  </w:num>
  <w:num w:numId="3" w16cid:durableId="1032875967">
    <w:abstractNumId w:val="3"/>
  </w:num>
  <w:num w:numId="4" w16cid:durableId="1031298771">
    <w:abstractNumId w:val="4"/>
  </w:num>
  <w:num w:numId="5" w16cid:durableId="231307216">
    <w:abstractNumId w:val="5"/>
  </w:num>
  <w:num w:numId="6" w16cid:durableId="229775556">
    <w:abstractNumId w:val="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86317259">
    <w:abstractNumId w:val="5"/>
  </w:num>
  <w:num w:numId="8" w16cid:durableId="955911520">
    <w:abstractNumId w:val="5"/>
  </w:num>
  <w:num w:numId="9" w16cid:durableId="914123145">
    <w:abstractNumId w:val="5"/>
  </w:num>
  <w:num w:numId="10" w16cid:durableId="300960311">
    <w:abstractNumId w:val="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33679921">
    <w:abstractNumId w:val="5"/>
  </w:num>
  <w:num w:numId="12" w16cid:durableId="1314290327">
    <w:abstractNumId w:val="5"/>
  </w:num>
  <w:num w:numId="13" w16cid:durableId="1583679946">
    <w:abstractNumId w:val="5"/>
  </w:num>
  <w:num w:numId="14" w16cid:durableId="1372151854">
    <w:abstractNumId w:val="5"/>
  </w:num>
  <w:num w:numId="15" w16cid:durableId="719481021">
    <w:abstractNumId w:val="5"/>
  </w:num>
  <w:num w:numId="16" w16cid:durableId="903566286">
    <w:abstractNumId w:val="5"/>
  </w:num>
  <w:num w:numId="17" w16cid:durableId="1218395802">
    <w:abstractNumId w:val="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55934179">
    <w:abstractNumId w:val="5"/>
  </w:num>
  <w:num w:numId="19" w16cid:durableId="384911749">
    <w:abstractNumId w:val="5"/>
  </w:num>
  <w:num w:numId="20" w16cid:durableId="1640257625">
    <w:abstractNumId w:val="5"/>
  </w:num>
  <w:num w:numId="21" w16cid:durableId="1077551550">
    <w:abstractNumId w:val="5"/>
  </w:num>
  <w:num w:numId="22" w16cid:durableId="811290319">
    <w:abstractNumId w:val="5"/>
  </w:num>
  <w:num w:numId="23" w16cid:durableId="275067739">
    <w:abstractNumId w:val="5"/>
  </w:num>
  <w:num w:numId="24" w16cid:durableId="1484395277">
    <w:abstractNumId w:val="5"/>
  </w:num>
  <w:num w:numId="25" w16cid:durableId="1172837127">
    <w:abstractNumId w:val="5"/>
  </w:num>
  <w:num w:numId="26" w16cid:durableId="792480150">
    <w:abstractNumId w:val="5"/>
  </w:num>
  <w:num w:numId="27" w16cid:durableId="598489466">
    <w:abstractNumId w:val="5"/>
  </w:num>
  <w:num w:numId="28" w16cid:durableId="62411606">
    <w:abstractNumId w:val="5"/>
  </w:num>
  <w:num w:numId="29" w16cid:durableId="1277787070">
    <w:abstractNumId w:val="5"/>
  </w:num>
  <w:num w:numId="30" w16cid:durableId="320891648">
    <w:abstractNumId w:val="5"/>
  </w:num>
  <w:num w:numId="31" w16cid:durableId="1963146449">
    <w:abstractNumId w:val="5"/>
  </w:num>
  <w:num w:numId="32" w16cid:durableId="1481573718">
    <w:abstractNumId w:val="5"/>
  </w:num>
  <w:num w:numId="33" w16cid:durableId="318072819">
    <w:abstractNumId w:val="5"/>
  </w:num>
  <w:num w:numId="34" w16cid:durableId="1961371254">
    <w:abstractNumId w:val="5"/>
  </w:num>
  <w:num w:numId="35" w16cid:durableId="292946877">
    <w:abstractNumId w:val="5"/>
  </w:num>
  <w:num w:numId="36" w16cid:durableId="841163954">
    <w:abstractNumId w:val="5"/>
  </w:num>
  <w:num w:numId="37" w16cid:durableId="483203049">
    <w:abstractNumId w:val="5"/>
  </w:num>
  <w:num w:numId="38" w16cid:durableId="1181550190">
    <w:abstractNumId w:val="5"/>
  </w:num>
  <w:num w:numId="39" w16cid:durableId="368148323">
    <w:abstractNumId w:val="5"/>
  </w:num>
  <w:num w:numId="40" w16cid:durableId="158037517">
    <w:abstractNumId w:val="5"/>
  </w:num>
  <w:num w:numId="41" w16cid:durableId="1157110553">
    <w:abstractNumId w:val="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4735291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documentProtection w:edit="forms" w:formatting="1" w:enforcement="1" w:cryptProviderType="rsaAES" w:cryptAlgorithmClass="hash" w:cryptAlgorithmType="typeAny" w:cryptAlgorithmSid="14" w:cryptSpinCount="100000" w:hash="xblfr/rUimzMzvXlHUVYS5RxQ83ltN5gS6vuEzExDDZuaYJw7IGOxJeDoyDxRcwBFc5ChmDDFnrgI0cScjiOqQ==" w:salt="Rk6MwJ3WJEajGhv9JjhC/g==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DCB"/>
    <w:rsid w:val="00002D04"/>
    <w:rsid w:val="000256CE"/>
    <w:rsid w:val="000418F0"/>
    <w:rsid w:val="000759B2"/>
    <w:rsid w:val="000869F7"/>
    <w:rsid w:val="00094BF3"/>
    <w:rsid w:val="000D00FC"/>
    <w:rsid w:val="000D68BB"/>
    <w:rsid w:val="000D6975"/>
    <w:rsid w:val="000E6CDC"/>
    <w:rsid w:val="000E7F58"/>
    <w:rsid w:val="000F728B"/>
    <w:rsid w:val="00101202"/>
    <w:rsid w:val="001153C9"/>
    <w:rsid w:val="001166A7"/>
    <w:rsid w:val="0012517E"/>
    <w:rsid w:val="001271EB"/>
    <w:rsid w:val="00142312"/>
    <w:rsid w:val="00153D1B"/>
    <w:rsid w:val="00166B0B"/>
    <w:rsid w:val="00172B54"/>
    <w:rsid w:val="001754DF"/>
    <w:rsid w:val="00191DEF"/>
    <w:rsid w:val="00197F6B"/>
    <w:rsid w:val="001A57B9"/>
    <w:rsid w:val="001C2CFB"/>
    <w:rsid w:val="001C3C4F"/>
    <w:rsid w:val="001C6BC7"/>
    <w:rsid w:val="001D5BAD"/>
    <w:rsid w:val="001E3272"/>
    <w:rsid w:val="001F1F3D"/>
    <w:rsid w:val="0021048E"/>
    <w:rsid w:val="00243915"/>
    <w:rsid w:val="00245BC9"/>
    <w:rsid w:val="002463DF"/>
    <w:rsid w:val="00247178"/>
    <w:rsid w:val="00256A09"/>
    <w:rsid w:val="00265E3A"/>
    <w:rsid w:val="00281619"/>
    <w:rsid w:val="002912C1"/>
    <w:rsid w:val="002A2C92"/>
    <w:rsid w:val="002A6B7D"/>
    <w:rsid w:val="002E0A04"/>
    <w:rsid w:val="002E2C0F"/>
    <w:rsid w:val="00346E84"/>
    <w:rsid w:val="003559FF"/>
    <w:rsid w:val="00360053"/>
    <w:rsid w:val="003631F7"/>
    <w:rsid w:val="00374AEE"/>
    <w:rsid w:val="00380A22"/>
    <w:rsid w:val="00384DBD"/>
    <w:rsid w:val="003874B7"/>
    <w:rsid w:val="00394DA3"/>
    <w:rsid w:val="003979DB"/>
    <w:rsid w:val="003C653C"/>
    <w:rsid w:val="003E0A51"/>
    <w:rsid w:val="004274FD"/>
    <w:rsid w:val="004467F6"/>
    <w:rsid w:val="00452EA7"/>
    <w:rsid w:val="00464E52"/>
    <w:rsid w:val="00470EB5"/>
    <w:rsid w:val="00476187"/>
    <w:rsid w:val="00476EEE"/>
    <w:rsid w:val="004A2876"/>
    <w:rsid w:val="004C65DE"/>
    <w:rsid w:val="004D7A5D"/>
    <w:rsid w:val="004E082B"/>
    <w:rsid w:val="004E558D"/>
    <w:rsid w:val="00513F13"/>
    <w:rsid w:val="00523EAB"/>
    <w:rsid w:val="0052699F"/>
    <w:rsid w:val="00532E43"/>
    <w:rsid w:val="00536FE4"/>
    <w:rsid w:val="00544B1A"/>
    <w:rsid w:val="0054777F"/>
    <w:rsid w:val="00547B07"/>
    <w:rsid w:val="00551524"/>
    <w:rsid w:val="00552984"/>
    <w:rsid w:val="005970F3"/>
    <w:rsid w:val="005A5FA6"/>
    <w:rsid w:val="005B50E5"/>
    <w:rsid w:val="005B6ADA"/>
    <w:rsid w:val="005F537D"/>
    <w:rsid w:val="0060164E"/>
    <w:rsid w:val="00604EBA"/>
    <w:rsid w:val="00605382"/>
    <w:rsid w:val="00612916"/>
    <w:rsid w:val="006136D1"/>
    <w:rsid w:val="006245FD"/>
    <w:rsid w:val="00660203"/>
    <w:rsid w:val="006A5C53"/>
    <w:rsid w:val="006B47D2"/>
    <w:rsid w:val="006C29F3"/>
    <w:rsid w:val="006C794B"/>
    <w:rsid w:val="006E344C"/>
    <w:rsid w:val="006E3941"/>
    <w:rsid w:val="006F0891"/>
    <w:rsid w:val="006F3154"/>
    <w:rsid w:val="006F6D3F"/>
    <w:rsid w:val="00712A63"/>
    <w:rsid w:val="007215A0"/>
    <w:rsid w:val="0073006E"/>
    <w:rsid w:val="00732376"/>
    <w:rsid w:val="0078182B"/>
    <w:rsid w:val="007A4384"/>
    <w:rsid w:val="007B5FEC"/>
    <w:rsid w:val="007C6D28"/>
    <w:rsid w:val="007D797B"/>
    <w:rsid w:val="007F0C88"/>
    <w:rsid w:val="007F1536"/>
    <w:rsid w:val="007F2463"/>
    <w:rsid w:val="0082123B"/>
    <w:rsid w:val="0083035C"/>
    <w:rsid w:val="00851D95"/>
    <w:rsid w:val="00863A11"/>
    <w:rsid w:val="008653CF"/>
    <w:rsid w:val="00871B4C"/>
    <w:rsid w:val="00884E7F"/>
    <w:rsid w:val="0089126E"/>
    <w:rsid w:val="008A001B"/>
    <w:rsid w:val="008A2B9B"/>
    <w:rsid w:val="008B5294"/>
    <w:rsid w:val="008B6686"/>
    <w:rsid w:val="008B7A67"/>
    <w:rsid w:val="008C1865"/>
    <w:rsid w:val="008C2D0F"/>
    <w:rsid w:val="00901F80"/>
    <w:rsid w:val="00905F18"/>
    <w:rsid w:val="009135ED"/>
    <w:rsid w:val="00930EFA"/>
    <w:rsid w:val="0095108C"/>
    <w:rsid w:val="00953173"/>
    <w:rsid w:val="0097603F"/>
    <w:rsid w:val="009C16E3"/>
    <w:rsid w:val="009C647E"/>
    <w:rsid w:val="009C70E9"/>
    <w:rsid w:val="009D5F4B"/>
    <w:rsid w:val="009F76DE"/>
    <w:rsid w:val="00A0073A"/>
    <w:rsid w:val="00A03F7E"/>
    <w:rsid w:val="00A06F30"/>
    <w:rsid w:val="00A204FC"/>
    <w:rsid w:val="00A42136"/>
    <w:rsid w:val="00A72E6E"/>
    <w:rsid w:val="00A76D54"/>
    <w:rsid w:val="00AA7D85"/>
    <w:rsid w:val="00AE0151"/>
    <w:rsid w:val="00AE2F5D"/>
    <w:rsid w:val="00AE7548"/>
    <w:rsid w:val="00AF5860"/>
    <w:rsid w:val="00AF79B3"/>
    <w:rsid w:val="00B14DCB"/>
    <w:rsid w:val="00B15194"/>
    <w:rsid w:val="00B3477E"/>
    <w:rsid w:val="00B37D30"/>
    <w:rsid w:val="00B40082"/>
    <w:rsid w:val="00B55754"/>
    <w:rsid w:val="00B57863"/>
    <w:rsid w:val="00B71187"/>
    <w:rsid w:val="00B92423"/>
    <w:rsid w:val="00B979C1"/>
    <w:rsid w:val="00BA0ED0"/>
    <w:rsid w:val="00BA1223"/>
    <w:rsid w:val="00BA19DF"/>
    <w:rsid w:val="00BB2853"/>
    <w:rsid w:val="00BC64C2"/>
    <w:rsid w:val="00C116C4"/>
    <w:rsid w:val="00C220B3"/>
    <w:rsid w:val="00C61696"/>
    <w:rsid w:val="00C73F3B"/>
    <w:rsid w:val="00C76CFE"/>
    <w:rsid w:val="00CA4805"/>
    <w:rsid w:val="00CA52D6"/>
    <w:rsid w:val="00CD5EE9"/>
    <w:rsid w:val="00D24B7E"/>
    <w:rsid w:val="00D27445"/>
    <w:rsid w:val="00D46C84"/>
    <w:rsid w:val="00D615B1"/>
    <w:rsid w:val="00D62898"/>
    <w:rsid w:val="00D75991"/>
    <w:rsid w:val="00DA1B43"/>
    <w:rsid w:val="00DB4889"/>
    <w:rsid w:val="00DB5196"/>
    <w:rsid w:val="00DB6DD2"/>
    <w:rsid w:val="00DC089F"/>
    <w:rsid w:val="00DD3323"/>
    <w:rsid w:val="00DE6803"/>
    <w:rsid w:val="00E06744"/>
    <w:rsid w:val="00E073D5"/>
    <w:rsid w:val="00E13AB2"/>
    <w:rsid w:val="00E463A6"/>
    <w:rsid w:val="00E55A48"/>
    <w:rsid w:val="00E93F30"/>
    <w:rsid w:val="00E967D8"/>
    <w:rsid w:val="00EA440E"/>
    <w:rsid w:val="00EA609A"/>
    <w:rsid w:val="00EC4CFB"/>
    <w:rsid w:val="00ED09F3"/>
    <w:rsid w:val="00EF7FCC"/>
    <w:rsid w:val="00F06640"/>
    <w:rsid w:val="00F170BB"/>
    <w:rsid w:val="00F304D9"/>
    <w:rsid w:val="00F360D3"/>
    <w:rsid w:val="00F56AF0"/>
    <w:rsid w:val="00F56C98"/>
    <w:rsid w:val="00F60359"/>
    <w:rsid w:val="00F8583C"/>
    <w:rsid w:val="00F85842"/>
    <w:rsid w:val="00F905E8"/>
    <w:rsid w:val="00FA6255"/>
    <w:rsid w:val="00FA627F"/>
    <w:rsid w:val="00FB47FB"/>
    <w:rsid w:val="00FC39D8"/>
    <w:rsid w:val="00FE22E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DE9F34E"/>
  <w15:docId w15:val="{0FA080D7-B8ED-4273-8FF7-23AED90B2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A0ED0"/>
    <w:pPr>
      <w:spacing w:after="0"/>
    </w:pPr>
    <w:rPr>
      <w:rFonts w:ascii="Meta OT" w:eastAsia="Times New Roman" w:hAnsi="Meta OT" w:cs="Times New Roman"/>
      <w:sz w:val="22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97603F"/>
    <w:pPr>
      <w:numPr>
        <w:numId w:val="5"/>
      </w:numPr>
      <w:tabs>
        <w:tab w:val="clear" w:pos="822"/>
        <w:tab w:val="num" w:pos="709"/>
        <w:tab w:val="right" w:pos="9356"/>
      </w:tabs>
      <w:spacing w:before="240" w:after="120"/>
      <w:ind w:left="0" w:firstLine="0"/>
      <w:outlineLvl w:val="0"/>
    </w:pPr>
    <w:rPr>
      <w:b/>
      <w:sz w:val="28"/>
    </w:rPr>
  </w:style>
  <w:style w:type="paragraph" w:styleId="berschrift2">
    <w:name w:val="heading 2"/>
    <w:basedOn w:val="Standard"/>
    <w:next w:val="Textkrper"/>
    <w:link w:val="berschrift2Zchn"/>
    <w:qFormat/>
    <w:rsid w:val="0097603F"/>
    <w:pPr>
      <w:numPr>
        <w:ilvl w:val="1"/>
        <w:numId w:val="5"/>
      </w:numPr>
      <w:spacing w:before="120" w:after="120"/>
      <w:ind w:left="0" w:firstLine="0"/>
      <w:outlineLvl w:val="1"/>
    </w:pPr>
    <w:rPr>
      <w:b/>
      <w:sz w:val="24"/>
    </w:rPr>
  </w:style>
  <w:style w:type="paragraph" w:styleId="berschrift3">
    <w:name w:val="heading 3"/>
    <w:basedOn w:val="Standard"/>
    <w:next w:val="Standard"/>
    <w:link w:val="berschrift3Zchn"/>
    <w:qFormat/>
    <w:rsid w:val="00BA0ED0"/>
    <w:pPr>
      <w:numPr>
        <w:ilvl w:val="2"/>
        <w:numId w:val="5"/>
      </w:numPr>
      <w:tabs>
        <w:tab w:val="clear" w:pos="512"/>
        <w:tab w:val="num" w:pos="709"/>
      </w:tabs>
      <w:spacing w:before="120" w:after="60"/>
      <w:ind w:left="0" w:firstLine="0"/>
      <w:outlineLvl w:val="2"/>
    </w:pPr>
    <w:rPr>
      <w:b/>
      <w:bCs/>
      <w:szCs w:val="22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52699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8DA51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2699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8DA51F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2699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5D6D14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B21C6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B21C6"/>
  </w:style>
  <w:style w:type="paragraph" w:styleId="Fuzeile">
    <w:name w:val="footer"/>
    <w:basedOn w:val="Standard"/>
    <w:link w:val="FuzeileZchn"/>
    <w:uiPriority w:val="99"/>
    <w:unhideWhenUsed/>
    <w:rsid w:val="007B21C6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B21C6"/>
  </w:style>
  <w:style w:type="paragraph" w:customStyle="1" w:styleId="EinfacherAbsatz">
    <w:name w:val="[Einfacher Absatz]"/>
    <w:basedOn w:val="Standard"/>
    <w:uiPriority w:val="99"/>
    <w:rsid w:val="00C12B1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ellenraster">
    <w:name w:val="Table Grid"/>
    <w:basedOn w:val="NormaleTabelle"/>
    <w:uiPriority w:val="59"/>
    <w:unhideWhenUsed/>
    <w:rsid w:val="00DE680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E680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0A5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E0A51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rsid w:val="0097603F"/>
    <w:rPr>
      <w:rFonts w:ascii="Meta OT" w:eastAsia="Times New Roman" w:hAnsi="Meta OT" w:cs="Times New Roman"/>
      <w:b/>
      <w:sz w:val="28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97603F"/>
    <w:rPr>
      <w:rFonts w:ascii="Meta OT" w:eastAsia="Times New Roman" w:hAnsi="Meta OT" w:cs="Times New Roman"/>
      <w:b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BA0ED0"/>
    <w:rPr>
      <w:rFonts w:ascii="Meta OT" w:eastAsia="Times New Roman" w:hAnsi="Meta OT" w:cs="Times New Roman"/>
      <w:b/>
      <w:bCs/>
      <w:sz w:val="22"/>
      <w:szCs w:val="2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2699F"/>
    <w:rPr>
      <w:rFonts w:asciiTheme="majorHAnsi" w:eastAsiaTheme="majorEastAsia" w:hAnsiTheme="majorHAnsi" w:cstheme="majorBidi"/>
      <w:i/>
      <w:iCs/>
      <w:color w:val="8DA51F" w:themeColor="accent1" w:themeShade="BF"/>
      <w:sz w:val="22"/>
      <w:szCs w:val="20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2699F"/>
    <w:rPr>
      <w:rFonts w:asciiTheme="majorHAnsi" w:eastAsiaTheme="majorEastAsia" w:hAnsiTheme="majorHAnsi" w:cstheme="majorBidi"/>
      <w:color w:val="8DA51F" w:themeColor="accent1" w:themeShade="BF"/>
      <w:sz w:val="22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2699F"/>
    <w:rPr>
      <w:rFonts w:asciiTheme="majorHAnsi" w:eastAsiaTheme="majorEastAsia" w:hAnsiTheme="majorHAnsi" w:cstheme="majorBidi"/>
      <w:color w:val="5D6D14" w:themeColor="accent1" w:themeShade="7F"/>
      <w:sz w:val="22"/>
      <w:szCs w:val="20"/>
      <w:lang w:eastAsia="de-DE"/>
    </w:rPr>
  </w:style>
  <w:style w:type="paragraph" w:styleId="Textkrper">
    <w:name w:val="Body Text"/>
    <w:basedOn w:val="Standard"/>
    <w:link w:val="TextkrperZchn"/>
    <w:uiPriority w:val="99"/>
    <w:unhideWhenUsed/>
    <w:rsid w:val="0052699F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52699F"/>
    <w:rPr>
      <w:rFonts w:ascii="Arial" w:eastAsia="Times New Roman" w:hAnsi="Arial" w:cs="Times New Roman"/>
      <w:sz w:val="22"/>
      <w:szCs w:val="20"/>
      <w:lang w:eastAsia="de-DE"/>
    </w:rPr>
  </w:style>
  <w:style w:type="character" w:styleId="Hyperlink">
    <w:name w:val="Hyperlink"/>
    <w:uiPriority w:val="99"/>
    <w:rsid w:val="00470EB5"/>
    <w:rPr>
      <w:rFonts w:eastAsiaTheme="majorEastAsia"/>
      <w:color w:val="003055" w:themeColor="text2"/>
      <w:szCs w:val="22"/>
      <w:u w:val="single"/>
    </w:rPr>
  </w:style>
  <w:style w:type="paragraph" w:styleId="Textkrper2">
    <w:name w:val="Body Text 2"/>
    <w:basedOn w:val="Standard"/>
    <w:link w:val="Textkrper2Zchn"/>
    <w:rsid w:val="0052699F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52699F"/>
    <w:rPr>
      <w:rFonts w:ascii="Arial" w:eastAsia="Times New Roman" w:hAnsi="Arial" w:cs="Times New Roman"/>
      <w:sz w:val="22"/>
      <w:szCs w:val="20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F6D3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4A2876"/>
    <w:rPr>
      <w:color w:val="C00000" w:themeColor="followedHyperlink"/>
      <w:u w:val="single"/>
    </w:rPr>
  </w:style>
  <w:style w:type="paragraph" w:styleId="Titel">
    <w:name w:val="Title"/>
    <w:basedOn w:val="berschrift5"/>
    <w:next w:val="Standard"/>
    <w:link w:val="TitelZchn"/>
    <w:uiPriority w:val="10"/>
    <w:qFormat/>
    <w:rsid w:val="00F56C98"/>
    <w:rPr>
      <w:rFonts w:ascii="Meta OT" w:hAnsi="Meta OT" w:cs="Arial"/>
      <w:b/>
      <w:color w:val="004675"/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sid w:val="00F56C98"/>
    <w:rPr>
      <w:rFonts w:ascii="Meta OT" w:eastAsiaTheme="majorEastAsia" w:hAnsi="Meta OT" w:cs="Arial"/>
      <w:b/>
      <w:color w:val="004675"/>
      <w:sz w:val="48"/>
      <w:szCs w:val="48"/>
      <w:lang w:eastAsia="de-D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0ED0"/>
    <w:rPr>
      <w:b/>
      <w:bCs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A0ED0"/>
    <w:rPr>
      <w:rFonts w:ascii="Meta OT" w:eastAsia="Times New Roman" w:hAnsi="Meta OT" w:cs="Times New Roman"/>
      <w:b/>
      <w:bCs/>
      <w:sz w:val="22"/>
      <w:szCs w:val="20"/>
      <w:lang w:eastAsia="de-DE"/>
    </w:rPr>
  </w:style>
  <w:style w:type="paragraph" w:styleId="berarbeitung">
    <w:name w:val="Revision"/>
    <w:hidden/>
    <w:uiPriority w:val="99"/>
    <w:semiHidden/>
    <w:rsid w:val="00B3477E"/>
    <w:pPr>
      <w:spacing w:after="0"/>
    </w:pPr>
    <w:rPr>
      <w:rFonts w:ascii="Meta OT" w:eastAsia="Times New Roman" w:hAnsi="Meta OT" w:cs="Times New Roman"/>
      <w:sz w:val="22"/>
      <w:szCs w:val="20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9C16E3"/>
    <w:rPr>
      <w:color w:val="666666"/>
    </w:rPr>
  </w:style>
  <w:style w:type="character" w:customStyle="1" w:styleId="Formatvorlage1">
    <w:name w:val="Formatvorlage1"/>
    <w:basedOn w:val="Absatz-Standardschriftart"/>
    <w:uiPriority w:val="1"/>
    <w:rsid w:val="00D62898"/>
    <w:rPr>
      <w:rFonts w:asciiTheme="majorHAnsi" w:hAnsiTheme="majorHAnsi"/>
      <w:b/>
      <w:color w:val="0070C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87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turnsport.ag/datenschutz/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ynth\AppData\Local\Temp\Temp1_00atvlogoschriftenvorlagenaug21.zip\Dokumenten-%20und%20Briefvorlage\ATV_Dokumentenvorlage_Aug2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7C2AE1-69C3-40F8-B44D-F87B6E8DFFAF}"/>
      </w:docPartPr>
      <w:docPartBody>
        <w:p w:rsidR="0058395F" w:rsidRDefault="008B4AC4"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D268EC78E5A44E38DC335A7B9D70E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B27BFE-8ACE-4368-B48C-7E352C2BB7B3}"/>
      </w:docPartPr>
      <w:docPartBody>
        <w:p w:rsidR="0058395F" w:rsidRDefault="008B4AC4" w:rsidP="008B4AC4">
          <w:pPr>
            <w:pStyle w:val="7D268EC78E5A44E38DC335A7B9D70E41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85D599CC1D04FE6A95F453A49BAC5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47335B-DF65-4810-8204-1D75D45D7FC8}"/>
      </w:docPartPr>
      <w:docPartBody>
        <w:p w:rsidR="0058395F" w:rsidRDefault="008B4AC4" w:rsidP="008B4AC4">
          <w:pPr>
            <w:pStyle w:val="085D599CC1D04FE6A95F453A49BAC533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5A36B5B4692497BA8740D22F3B83C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51EA94-40B2-4FF7-805B-D832EC04970F}"/>
      </w:docPartPr>
      <w:docPartBody>
        <w:p w:rsidR="0058395F" w:rsidRDefault="008B4AC4" w:rsidP="008B4AC4">
          <w:pPr>
            <w:pStyle w:val="15A36B5B4692497BA8740D22F3B83C5A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0C6D839D86140F4980593BD52D37D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B1E39F-E738-4BD0-A5C9-CDB5A893D4D0}"/>
      </w:docPartPr>
      <w:docPartBody>
        <w:p w:rsidR="0058395F" w:rsidRDefault="008B4AC4" w:rsidP="008B4AC4">
          <w:pPr>
            <w:pStyle w:val="70C6D839D86140F4980593BD52D37D1E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B758707904F43BABBC5CE12B8C8A1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2557EA-A335-4D99-AF68-69E1D469C7AF}"/>
      </w:docPartPr>
      <w:docPartBody>
        <w:p w:rsidR="0058395F" w:rsidRDefault="008B4AC4" w:rsidP="008B4AC4">
          <w:pPr>
            <w:pStyle w:val="EB758707904F43BABBC5CE12B8C8A152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4ED58026C8B49388196C7BD2DCE0A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25416B-7664-4092-90ED-F6B2FF3F0159}"/>
      </w:docPartPr>
      <w:docPartBody>
        <w:p w:rsidR="0058395F" w:rsidRDefault="008B4AC4" w:rsidP="008B4AC4">
          <w:pPr>
            <w:pStyle w:val="94ED58026C8B49388196C7BD2DCE0AA2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0F2DE5FC61D4ADEB303D12258ABE0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AC31F0-B68F-425B-8D3E-F13608CF3BC8}"/>
      </w:docPartPr>
      <w:docPartBody>
        <w:p w:rsidR="0058395F" w:rsidRDefault="008B4AC4" w:rsidP="008B4AC4">
          <w:pPr>
            <w:pStyle w:val="C0F2DE5FC61D4ADEB303D12258ABE034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124E905A2B0450E9F276B200C20CB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8A1B15-1ABF-4874-B726-0B482131115E}"/>
      </w:docPartPr>
      <w:docPartBody>
        <w:p w:rsidR="0058395F" w:rsidRDefault="008B4AC4" w:rsidP="008B4AC4">
          <w:pPr>
            <w:pStyle w:val="7124E905A2B0450E9F276B200C20CB4D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E0A322143D2436E95F622BCD69037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424220-4604-43CB-A23A-039546DAB35B}"/>
      </w:docPartPr>
      <w:docPartBody>
        <w:p w:rsidR="0058395F" w:rsidRDefault="008B4AC4" w:rsidP="008B4AC4">
          <w:pPr>
            <w:pStyle w:val="4E0A322143D2436E95F622BCD69037E7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900B832AFB0452CA2272795966583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64E298-C2C2-4D9B-85DC-B8FC24ADD77F}"/>
      </w:docPartPr>
      <w:docPartBody>
        <w:p w:rsidR="0058395F" w:rsidRDefault="008B4AC4" w:rsidP="008B4AC4">
          <w:pPr>
            <w:pStyle w:val="5900B832AFB0452CA2272795966583FB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3230C50F5D14F2FB2D01ECDB3F4F8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2FFA5C-02EF-4100-8336-C35A2310AE45}"/>
      </w:docPartPr>
      <w:docPartBody>
        <w:p w:rsidR="0058395F" w:rsidRDefault="008B4AC4" w:rsidP="008B4AC4">
          <w:pPr>
            <w:pStyle w:val="C3230C50F5D14F2FB2D01ECDB3F4F80D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D0A524FC5C349E78700C60F0AF01B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C8F950-C663-424A-A621-BB257C445D5B}"/>
      </w:docPartPr>
      <w:docPartBody>
        <w:p w:rsidR="0058395F" w:rsidRDefault="008B4AC4" w:rsidP="008B4AC4">
          <w:pPr>
            <w:pStyle w:val="DD0A524FC5C349E78700C60F0AF01B4D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725C505F5FD46C8A3E9E9BFE3AAD6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0A6313-CB9F-45DD-A6A1-18421AC69F20}"/>
      </w:docPartPr>
      <w:docPartBody>
        <w:p w:rsidR="0058395F" w:rsidRDefault="008B4AC4" w:rsidP="008B4AC4">
          <w:pPr>
            <w:pStyle w:val="1725C505F5FD46C8A3E9E9BFE3AAD695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BCD1EE2E0DF4309863EEC866E3E0C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2E0301-483E-4A37-A322-FE4B0281707A}"/>
      </w:docPartPr>
      <w:docPartBody>
        <w:p w:rsidR="0058395F" w:rsidRDefault="008B4AC4" w:rsidP="008B4AC4">
          <w:pPr>
            <w:pStyle w:val="BBCD1EE2E0DF4309863EEC866E3E0C8F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BB38D88B03E49E79865A9CD7B9CF9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8DC69B-B900-41AC-AC42-5B6B227FC9BA}"/>
      </w:docPartPr>
      <w:docPartBody>
        <w:p w:rsidR="0058395F" w:rsidRDefault="008B4AC4" w:rsidP="008B4AC4">
          <w:pPr>
            <w:pStyle w:val="CBB38D88B03E49E79865A9CD7B9CF997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982E10711EC4AAD9F873911B21804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08F342-7818-44AA-A179-F7D5CABF98D3}"/>
      </w:docPartPr>
      <w:docPartBody>
        <w:p w:rsidR="0058395F" w:rsidRDefault="008B4AC4" w:rsidP="008B4AC4">
          <w:pPr>
            <w:pStyle w:val="E982E10711EC4AAD9F873911B21804D8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AA9B86A3533461382D154175F9CF9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62A7CC-5E45-4407-8BEB-71C84B17ECE9}"/>
      </w:docPartPr>
      <w:docPartBody>
        <w:p w:rsidR="0058395F" w:rsidRDefault="008B4AC4" w:rsidP="008B4AC4">
          <w:pPr>
            <w:pStyle w:val="EAA9B86A3533461382D154175F9CF93C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4A5EE49AFCF4156BA4764D2E77ED9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A34B8C-89BB-4876-A46F-61538E2F7F04}"/>
      </w:docPartPr>
      <w:docPartBody>
        <w:p w:rsidR="0058395F" w:rsidRDefault="008B4AC4" w:rsidP="008B4AC4">
          <w:pPr>
            <w:pStyle w:val="E4A5EE49AFCF4156BA4764D2E77ED98B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2585F8FC3604FF2ACDEE7ED4EDF5E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30D49E-D735-418D-8E25-43B1CC5C905F}"/>
      </w:docPartPr>
      <w:docPartBody>
        <w:p w:rsidR="0058395F" w:rsidRDefault="008B4AC4" w:rsidP="008B4AC4">
          <w:pPr>
            <w:pStyle w:val="92585F8FC3604FF2ACDEE7ED4EDF5E8E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975A123B82C4E2DA101A8131480FA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EA9BA9-83CB-4936-B292-9589D09E93A3}"/>
      </w:docPartPr>
      <w:docPartBody>
        <w:p w:rsidR="0058395F" w:rsidRDefault="008B4AC4" w:rsidP="008B4AC4">
          <w:pPr>
            <w:pStyle w:val="7975A123B82C4E2DA101A8131480FA75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8EF55B05371414AAB4085409801F4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81AAEF-4D60-4620-BFD7-2F67ECA089E1}"/>
      </w:docPartPr>
      <w:docPartBody>
        <w:p w:rsidR="0058395F" w:rsidRDefault="008B4AC4" w:rsidP="008B4AC4">
          <w:pPr>
            <w:pStyle w:val="38EF55B05371414AAB4085409801F438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C5413F94B244E2FA82084166B0A1E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47433A-15DD-40A5-B6F6-76C0AA222DC5}"/>
      </w:docPartPr>
      <w:docPartBody>
        <w:p w:rsidR="0058395F" w:rsidRDefault="008B4AC4" w:rsidP="008B4AC4">
          <w:pPr>
            <w:pStyle w:val="6C5413F94B244E2FA82084166B0A1ECE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D07D329F8894D98B7357FF73723DD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E5ED22-024A-43F3-A8EB-915C4AD03448}"/>
      </w:docPartPr>
      <w:docPartBody>
        <w:p w:rsidR="0058395F" w:rsidRDefault="008B4AC4" w:rsidP="008B4AC4">
          <w:pPr>
            <w:pStyle w:val="ED07D329F8894D98B7357FF73723DD93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8DF5520CD764B5BAE3D2C78EF9FFE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DF8FEF-4511-4B8D-9601-5B0EA22C3CAA}"/>
      </w:docPartPr>
      <w:docPartBody>
        <w:p w:rsidR="0058395F" w:rsidRDefault="008B4AC4" w:rsidP="008B4AC4">
          <w:pPr>
            <w:pStyle w:val="C8DF5520CD764B5BAE3D2C78EF9FFE93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C94651804214ECE88CCF7C52B7C4C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8F15F9-00FA-4190-89DF-C4E045CB14E6}"/>
      </w:docPartPr>
      <w:docPartBody>
        <w:p w:rsidR="0058395F" w:rsidRDefault="008B4AC4" w:rsidP="008B4AC4">
          <w:pPr>
            <w:pStyle w:val="9C94651804214ECE88CCF7C52B7C4C7D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D418095BB74489A8D5D72A40C085D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AE8B34-75B8-4543-B217-9934611F0C58}"/>
      </w:docPartPr>
      <w:docPartBody>
        <w:p w:rsidR="0058395F" w:rsidRDefault="008B4AC4" w:rsidP="008B4AC4">
          <w:pPr>
            <w:pStyle w:val="7D418095BB74489A8D5D72A40C085DDC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2F4402B175542E3B8BBF7E010F19C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493CC8-A061-445D-BA27-EA03ED3ABF35}"/>
      </w:docPartPr>
      <w:docPartBody>
        <w:p w:rsidR="0058395F" w:rsidRDefault="008B4AC4" w:rsidP="008B4AC4">
          <w:pPr>
            <w:pStyle w:val="E2F4402B175542E3B8BBF7E010F19C39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02065B63D054FBE950FCD31C89442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40CC86-B0E0-485C-A434-16161D73F4CD}"/>
      </w:docPartPr>
      <w:docPartBody>
        <w:p w:rsidR="0058395F" w:rsidRDefault="008B4AC4" w:rsidP="008B4AC4">
          <w:pPr>
            <w:pStyle w:val="402065B63D054FBE950FCD31C8944244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49000BE9EF84FDFBC048CC93611CC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B2D890-573F-450D-81C5-B3181CE54902}"/>
      </w:docPartPr>
      <w:docPartBody>
        <w:p w:rsidR="0058395F" w:rsidRDefault="008B4AC4" w:rsidP="008B4AC4">
          <w:pPr>
            <w:pStyle w:val="349000BE9EF84FDFBC048CC93611CC35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56155C53A6B46CDB864FDE7FB46AB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3E3924-3D5B-4758-802D-F336C55496D9}"/>
      </w:docPartPr>
      <w:docPartBody>
        <w:p w:rsidR="0058395F" w:rsidRDefault="008B4AC4" w:rsidP="008B4AC4">
          <w:pPr>
            <w:pStyle w:val="856155C53A6B46CDB864FDE7FB46AB97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75C9AC12DD94EF8AEF7A26416AEC1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979F22-B353-47C1-A106-5BE78905B105}"/>
      </w:docPartPr>
      <w:docPartBody>
        <w:p w:rsidR="0058395F" w:rsidRDefault="008B4AC4" w:rsidP="008B4AC4">
          <w:pPr>
            <w:pStyle w:val="D75C9AC12DD94EF8AEF7A26416AEC16D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ta OT">
    <w:altName w:val="Calibri"/>
    <w:panose1 w:val="00000000000000000000"/>
    <w:charset w:val="00"/>
    <w:family w:val="swiss"/>
    <w:notTrueType/>
    <w:pitch w:val="variable"/>
    <w:sig w:usb0="A00000EF" w:usb1="5000207B" w:usb2="00000000" w:usb3="00000000" w:csb0="00000001" w:csb1="00000000"/>
  </w:font>
  <w:font w:name="MetaPro-Normal">
    <w:altName w:val="Calibri"/>
    <w:panose1 w:val="00000000000000000000"/>
    <w:charset w:val="00"/>
    <w:family w:val="modern"/>
    <w:notTrueType/>
    <w:pitch w:val="variable"/>
    <w:sig w:usb0="800002AF" w:usb1="4000206B" w:usb2="00000000" w:usb3="00000000" w:csb0="0000009F" w:csb1="00000000"/>
  </w:font>
  <w:font w:name="MetaPro-Bold">
    <w:altName w:val="Calibri"/>
    <w:panose1 w:val="00000000000000000000"/>
    <w:charset w:val="00"/>
    <w:family w:val="swiss"/>
    <w:notTrueType/>
    <w:pitch w:val="variable"/>
    <w:sig w:usb0="A00002FF" w:usb1="4000207B" w:usb2="00000000" w:usb3="00000000" w:csb0="0000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AC4"/>
    <w:rsid w:val="001C2CFB"/>
    <w:rsid w:val="00546FB8"/>
    <w:rsid w:val="0058395F"/>
    <w:rsid w:val="008B4AC4"/>
    <w:rsid w:val="00A0073A"/>
    <w:rsid w:val="00E2488E"/>
    <w:rsid w:val="00F60359"/>
    <w:rsid w:val="00F71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CH" w:eastAsia="de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B4AC4"/>
    <w:rPr>
      <w:color w:val="666666"/>
    </w:rPr>
  </w:style>
  <w:style w:type="paragraph" w:customStyle="1" w:styleId="53575D22AF7B46FBA8D93FDCAA42BE65">
    <w:name w:val="53575D22AF7B46FBA8D93FDCAA42BE65"/>
    <w:rsid w:val="008B4AC4"/>
    <w:pPr>
      <w:spacing w:after="0" w:line="240" w:lineRule="auto"/>
    </w:pPr>
    <w:rPr>
      <w:rFonts w:ascii="Meta OT" w:eastAsia="Times New Roman" w:hAnsi="Meta OT" w:cs="Times New Roman"/>
      <w:kern w:val="0"/>
      <w:sz w:val="22"/>
      <w:szCs w:val="20"/>
      <w:lang w:val="de-DE" w:eastAsia="de-DE"/>
      <w14:ligatures w14:val="none"/>
    </w:rPr>
  </w:style>
  <w:style w:type="paragraph" w:customStyle="1" w:styleId="F8B53BE17A4945F3AD6EFB12A202FCA1">
    <w:name w:val="F8B53BE17A4945F3AD6EFB12A202FCA1"/>
    <w:rsid w:val="008B4AC4"/>
  </w:style>
  <w:style w:type="paragraph" w:customStyle="1" w:styleId="936B97ACF0584F2DB177265C2D1EDD6B">
    <w:name w:val="936B97ACF0584F2DB177265C2D1EDD6B"/>
    <w:rsid w:val="008B4AC4"/>
  </w:style>
  <w:style w:type="paragraph" w:customStyle="1" w:styleId="A1EF3FB98C2A47E2B8BA54DBBACD4408">
    <w:name w:val="A1EF3FB98C2A47E2B8BA54DBBACD4408"/>
    <w:rsid w:val="008B4AC4"/>
  </w:style>
  <w:style w:type="paragraph" w:customStyle="1" w:styleId="D7C89D7F972C4BEAB43F3AA5D6A83C57">
    <w:name w:val="D7C89D7F972C4BEAB43F3AA5D6A83C57"/>
    <w:rsid w:val="008B4AC4"/>
  </w:style>
  <w:style w:type="paragraph" w:customStyle="1" w:styleId="90193D8A7DB84207AFD175455943D1F4">
    <w:name w:val="90193D8A7DB84207AFD175455943D1F4"/>
    <w:rsid w:val="008B4AC4"/>
  </w:style>
  <w:style w:type="paragraph" w:customStyle="1" w:styleId="FF72D546C55649F9831DD912DF536681">
    <w:name w:val="FF72D546C55649F9831DD912DF536681"/>
    <w:rsid w:val="008B4AC4"/>
  </w:style>
  <w:style w:type="paragraph" w:customStyle="1" w:styleId="3C62423751B84CAC9EFFCF7B97F1D7CF">
    <w:name w:val="3C62423751B84CAC9EFFCF7B97F1D7CF"/>
    <w:rsid w:val="008B4AC4"/>
  </w:style>
  <w:style w:type="paragraph" w:customStyle="1" w:styleId="D13DE3C6DCC14E81A78A0F875F9E9407">
    <w:name w:val="D13DE3C6DCC14E81A78A0F875F9E9407"/>
    <w:rsid w:val="008B4AC4"/>
  </w:style>
  <w:style w:type="paragraph" w:customStyle="1" w:styleId="BD74312CFA874322B90D2D0DEEFBB269">
    <w:name w:val="BD74312CFA874322B90D2D0DEEFBB269"/>
    <w:rsid w:val="008B4AC4"/>
  </w:style>
  <w:style w:type="paragraph" w:customStyle="1" w:styleId="1B7A8D7A630E4D8488A91B444D2252D0">
    <w:name w:val="1B7A8D7A630E4D8488A91B444D2252D0"/>
    <w:rsid w:val="008B4AC4"/>
  </w:style>
  <w:style w:type="paragraph" w:customStyle="1" w:styleId="5E90D49614594043A4398E27AE0AA08F">
    <w:name w:val="5E90D49614594043A4398E27AE0AA08F"/>
    <w:rsid w:val="008B4AC4"/>
  </w:style>
  <w:style w:type="paragraph" w:customStyle="1" w:styleId="6B42CEAAAC234C4C80B69F05DE5BB5E7">
    <w:name w:val="6B42CEAAAC234C4C80B69F05DE5BB5E7"/>
    <w:rsid w:val="008B4AC4"/>
  </w:style>
  <w:style w:type="paragraph" w:customStyle="1" w:styleId="D95B2B10495C40C79C6773F5410535A7">
    <w:name w:val="D95B2B10495C40C79C6773F5410535A7"/>
    <w:rsid w:val="008B4AC4"/>
  </w:style>
  <w:style w:type="paragraph" w:customStyle="1" w:styleId="C83D344E306A46F98A50C8173A8FC0CA">
    <w:name w:val="C83D344E306A46F98A50C8173A8FC0CA"/>
    <w:rsid w:val="008B4AC4"/>
  </w:style>
  <w:style w:type="paragraph" w:customStyle="1" w:styleId="68BBE10F2698486C8A8C8FC89D59459F">
    <w:name w:val="68BBE10F2698486C8A8C8FC89D59459F"/>
    <w:rsid w:val="008B4AC4"/>
  </w:style>
  <w:style w:type="paragraph" w:customStyle="1" w:styleId="0C65FBD95B324210AB512F03EBFB2B20">
    <w:name w:val="0C65FBD95B324210AB512F03EBFB2B20"/>
    <w:rsid w:val="008B4AC4"/>
  </w:style>
  <w:style w:type="paragraph" w:customStyle="1" w:styleId="3D41838D722B45A7855E0892F7066AAF">
    <w:name w:val="3D41838D722B45A7855E0892F7066AAF"/>
    <w:rsid w:val="008B4AC4"/>
  </w:style>
  <w:style w:type="paragraph" w:customStyle="1" w:styleId="05DFF8392BD64A8384BF9DE95476FB7E">
    <w:name w:val="05DFF8392BD64A8384BF9DE95476FB7E"/>
    <w:rsid w:val="008B4AC4"/>
  </w:style>
  <w:style w:type="paragraph" w:customStyle="1" w:styleId="80D21C8D82E9478D9317F4DDFA01F039">
    <w:name w:val="80D21C8D82E9478D9317F4DDFA01F039"/>
    <w:rsid w:val="008B4AC4"/>
  </w:style>
  <w:style w:type="paragraph" w:customStyle="1" w:styleId="8F67414260CE4D36AE3A1B26CDCB974E">
    <w:name w:val="8F67414260CE4D36AE3A1B26CDCB974E"/>
    <w:rsid w:val="008B4AC4"/>
  </w:style>
  <w:style w:type="paragraph" w:customStyle="1" w:styleId="8E472F6A10DA4E75BF859A9C3AED24EC">
    <w:name w:val="8E472F6A10DA4E75BF859A9C3AED24EC"/>
    <w:rsid w:val="008B4AC4"/>
  </w:style>
  <w:style w:type="paragraph" w:customStyle="1" w:styleId="33DEB02D6A6140FAA9BE671F600D72DE">
    <w:name w:val="33DEB02D6A6140FAA9BE671F600D72DE"/>
    <w:rsid w:val="008B4AC4"/>
  </w:style>
  <w:style w:type="paragraph" w:customStyle="1" w:styleId="C27D7F1BB111422DA034919ECDFCE19E">
    <w:name w:val="C27D7F1BB111422DA034919ECDFCE19E"/>
    <w:rsid w:val="008B4AC4"/>
  </w:style>
  <w:style w:type="paragraph" w:customStyle="1" w:styleId="10B9DB9A0E264F0EA959BC7C69F85A16">
    <w:name w:val="10B9DB9A0E264F0EA959BC7C69F85A16"/>
    <w:rsid w:val="008B4AC4"/>
  </w:style>
  <w:style w:type="paragraph" w:customStyle="1" w:styleId="EFF8E5C019B641E485BDD960BA45C19E">
    <w:name w:val="EFF8E5C019B641E485BDD960BA45C19E"/>
    <w:rsid w:val="008B4AC4"/>
  </w:style>
  <w:style w:type="paragraph" w:customStyle="1" w:styleId="47C19FCF651541A2A7F03B670FC5B336">
    <w:name w:val="47C19FCF651541A2A7F03B670FC5B336"/>
    <w:rsid w:val="008B4AC4"/>
  </w:style>
  <w:style w:type="paragraph" w:customStyle="1" w:styleId="D4DB04E9825B4278AACC461647F0DA0B">
    <w:name w:val="D4DB04E9825B4278AACC461647F0DA0B"/>
    <w:rsid w:val="008B4AC4"/>
  </w:style>
  <w:style w:type="paragraph" w:customStyle="1" w:styleId="B1ABD4E4FC8341168C1E08F824AB672F">
    <w:name w:val="B1ABD4E4FC8341168C1E08F824AB672F"/>
    <w:rsid w:val="008B4AC4"/>
  </w:style>
  <w:style w:type="paragraph" w:customStyle="1" w:styleId="A63CFED3C93541EDB83D66093CDE7501">
    <w:name w:val="A63CFED3C93541EDB83D66093CDE7501"/>
    <w:rsid w:val="008B4AC4"/>
  </w:style>
  <w:style w:type="paragraph" w:customStyle="1" w:styleId="2A720865A7A347E9939705958B2EB134">
    <w:name w:val="2A720865A7A347E9939705958B2EB134"/>
    <w:rsid w:val="008B4AC4"/>
  </w:style>
  <w:style w:type="paragraph" w:customStyle="1" w:styleId="481173C732F64167B460AAD6958CA25C">
    <w:name w:val="481173C732F64167B460AAD6958CA25C"/>
    <w:rsid w:val="008B4AC4"/>
  </w:style>
  <w:style w:type="paragraph" w:customStyle="1" w:styleId="DC4D107BD7A846F880303079E0E2E6A7">
    <w:name w:val="DC4D107BD7A846F880303079E0E2E6A7"/>
    <w:rsid w:val="008B4AC4"/>
  </w:style>
  <w:style w:type="paragraph" w:customStyle="1" w:styleId="7AC0606ABF424395A50740D9A21B16B7">
    <w:name w:val="7AC0606ABF424395A50740D9A21B16B7"/>
    <w:rsid w:val="008B4AC4"/>
  </w:style>
  <w:style w:type="paragraph" w:customStyle="1" w:styleId="4C2A85E3838A4EE790FA6A6EFE65887F">
    <w:name w:val="4C2A85E3838A4EE790FA6A6EFE65887F"/>
    <w:rsid w:val="008B4AC4"/>
  </w:style>
  <w:style w:type="paragraph" w:customStyle="1" w:styleId="79DD714583CC443289F1AA41F7FF3D53">
    <w:name w:val="79DD714583CC443289F1AA41F7FF3D53"/>
    <w:rsid w:val="008B4AC4"/>
  </w:style>
  <w:style w:type="paragraph" w:customStyle="1" w:styleId="7D268EC78E5A44E38DC335A7B9D70E41">
    <w:name w:val="7D268EC78E5A44E38DC335A7B9D70E41"/>
    <w:rsid w:val="008B4AC4"/>
  </w:style>
  <w:style w:type="paragraph" w:customStyle="1" w:styleId="085D599CC1D04FE6A95F453A49BAC533">
    <w:name w:val="085D599CC1D04FE6A95F453A49BAC533"/>
    <w:rsid w:val="008B4AC4"/>
  </w:style>
  <w:style w:type="paragraph" w:customStyle="1" w:styleId="15A36B5B4692497BA8740D22F3B83C5A">
    <w:name w:val="15A36B5B4692497BA8740D22F3B83C5A"/>
    <w:rsid w:val="008B4AC4"/>
  </w:style>
  <w:style w:type="paragraph" w:customStyle="1" w:styleId="70C6D839D86140F4980593BD52D37D1E">
    <w:name w:val="70C6D839D86140F4980593BD52D37D1E"/>
    <w:rsid w:val="008B4AC4"/>
  </w:style>
  <w:style w:type="paragraph" w:customStyle="1" w:styleId="EB758707904F43BABBC5CE12B8C8A152">
    <w:name w:val="EB758707904F43BABBC5CE12B8C8A152"/>
    <w:rsid w:val="008B4AC4"/>
  </w:style>
  <w:style w:type="paragraph" w:customStyle="1" w:styleId="94ED58026C8B49388196C7BD2DCE0AA2">
    <w:name w:val="94ED58026C8B49388196C7BD2DCE0AA2"/>
    <w:rsid w:val="008B4AC4"/>
  </w:style>
  <w:style w:type="paragraph" w:customStyle="1" w:styleId="C0F2DE5FC61D4ADEB303D12258ABE034">
    <w:name w:val="C0F2DE5FC61D4ADEB303D12258ABE034"/>
    <w:rsid w:val="008B4AC4"/>
  </w:style>
  <w:style w:type="paragraph" w:customStyle="1" w:styleId="1F779BD1718945B9A56C8721F0EBAC71">
    <w:name w:val="1F779BD1718945B9A56C8721F0EBAC71"/>
    <w:rsid w:val="008B4AC4"/>
  </w:style>
  <w:style w:type="paragraph" w:customStyle="1" w:styleId="7124E905A2B0450E9F276B200C20CB4D">
    <w:name w:val="7124E905A2B0450E9F276B200C20CB4D"/>
    <w:rsid w:val="008B4AC4"/>
  </w:style>
  <w:style w:type="paragraph" w:customStyle="1" w:styleId="4E0A322143D2436E95F622BCD69037E7">
    <w:name w:val="4E0A322143D2436E95F622BCD69037E7"/>
    <w:rsid w:val="008B4AC4"/>
  </w:style>
  <w:style w:type="paragraph" w:customStyle="1" w:styleId="5900B832AFB0452CA2272795966583FB">
    <w:name w:val="5900B832AFB0452CA2272795966583FB"/>
    <w:rsid w:val="008B4AC4"/>
  </w:style>
  <w:style w:type="paragraph" w:customStyle="1" w:styleId="C3230C50F5D14F2FB2D01ECDB3F4F80D">
    <w:name w:val="C3230C50F5D14F2FB2D01ECDB3F4F80D"/>
    <w:rsid w:val="008B4AC4"/>
  </w:style>
  <w:style w:type="paragraph" w:customStyle="1" w:styleId="DD0A524FC5C349E78700C60F0AF01B4D">
    <w:name w:val="DD0A524FC5C349E78700C60F0AF01B4D"/>
    <w:rsid w:val="008B4AC4"/>
  </w:style>
  <w:style w:type="paragraph" w:customStyle="1" w:styleId="1725C505F5FD46C8A3E9E9BFE3AAD695">
    <w:name w:val="1725C505F5FD46C8A3E9E9BFE3AAD695"/>
    <w:rsid w:val="008B4AC4"/>
  </w:style>
  <w:style w:type="paragraph" w:customStyle="1" w:styleId="BBCD1EE2E0DF4309863EEC866E3E0C8F">
    <w:name w:val="BBCD1EE2E0DF4309863EEC866E3E0C8F"/>
    <w:rsid w:val="008B4AC4"/>
  </w:style>
  <w:style w:type="paragraph" w:customStyle="1" w:styleId="CBB38D88B03E49E79865A9CD7B9CF997">
    <w:name w:val="CBB38D88B03E49E79865A9CD7B9CF997"/>
    <w:rsid w:val="008B4AC4"/>
  </w:style>
  <w:style w:type="paragraph" w:customStyle="1" w:styleId="E982E10711EC4AAD9F873911B21804D8">
    <w:name w:val="E982E10711EC4AAD9F873911B21804D8"/>
    <w:rsid w:val="008B4AC4"/>
  </w:style>
  <w:style w:type="paragraph" w:customStyle="1" w:styleId="EAA9B86A3533461382D154175F9CF93C">
    <w:name w:val="EAA9B86A3533461382D154175F9CF93C"/>
    <w:rsid w:val="008B4AC4"/>
  </w:style>
  <w:style w:type="paragraph" w:customStyle="1" w:styleId="E4A5EE49AFCF4156BA4764D2E77ED98B">
    <w:name w:val="E4A5EE49AFCF4156BA4764D2E77ED98B"/>
    <w:rsid w:val="008B4AC4"/>
  </w:style>
  <w:style w:type="paragraph" w:customStyle="1" w:styleId="92585F8FC3604FF2ACDEE7ED4EDF5E8E">
    <w:name w:val="92585F8FC3604FF2ACDEE7ED4EDF5E8E"/>
    <w:rsid w:val="008B4AC4"/>
  </w:style>
  <w:style w:type="paragraph" w:customStyle="1" w:styleId="7975A123B82C4E2DA101A8131480FA75">
    <w:name w:val="7975A123B82C4E2DA101A8131480FA75"/>
    <w:rsid w:val="008B4AC4"/>
  </w:style>
  <w:style w:type="paragraph" w:customStyle="1" w:styleId="38EF55B05371414AAB4085409801F438">
    <w:name w:val="38EF55B05371414AAB4085409801F438"/>
    <w:rsid w:val="008B4AC4"/>
  </w:style>
  <w:style w:type="paragraph" w:customStyle="1" w:styleId="6C5413F94B244E2FA82084166B0A1ECE">
    <w:name w:val="6C5413F94B244E2FA82084166B0A1ECE"/>
    <w:rsid w:val="008B4AC4"/>
  </w:style>
  <w:style w:type="paragraph" w:customStyle="1" w:styleId="ED07D329F8894D98B7357FF73723DD93">
    <w:name w:val="ED07D329F8894D98B7357FF73723DD93"/>
    <w:rsid w:val="008B4AC4"/>
  </w:style>
  <w:style w:type="paragraph" w:customStyle="1" w:styleId="C8DF5520CD764B5BAE3D2C78EF9FFE93">
    <w:name w:val="C8DF5520CD764B5BAE3D2C78EF9FFE93"/>
    <w:rsid w:val="008B4AC4"/>
  </w:style>
  <w:style w:type="paragraph" w:customStyle="1" w:styleId="9C94651804214ECE88CCF7C52B7C4C7D">
    <w:name w:val="9C94651804214ECE88CCF7C52B7C4C7D"/>
    <w:rsid w:val="008B4AC4"/>
  </w:style>
  <w:style w:type="paragraph" w:customStyle="1" w:styleId="7D418095BB74489A8D5D72A40C085DDC">
    <w:name w:val="7D418095BB74489A8D5D72A40C085DDC"/>
    <w:rsid w:val="008B4AC4"/>
  </w:style>
  <w:style w:type="paragraph" w:customStyle="1" w:styleId="E2F4402B175542E3B8BBF7E010F19C39">
    <w:name w:val="E2F4402B175542E3B8BBF7E010F19C39"/>
    <w:rsid w:val="008B4AC4"/>
  </w:style>
  <w:style w:type="paragraph" w:customStyle="1" w:styleId="402065B63D054FBE950FCD31C8944244">
    <w:name w:val="402065B63D054FBE950FCD31C8944244"/>
    <w:rsid w:val="008B4AC4"/>
  </w:style>
  <w:style w:type="paragraph" w:customStyle="1" w:styleId="349000BE9EF84FDFBC048CC93611CC35">
    <w:name w:val="349000BE9EF84FDFBC048CC93611CC35"/>
    <w:rsid w:val="008B4AC4"/>
  </w:style>
  <w:style w:type="paragraph" w:customStyle="1" w:styleId="856155C53A6B46CDB864FDE7FB46AB97">
    <w:name w:val="856155C53A6B46CDB864FDE7FB46AB97"/>
    <w:rsid w:val="008B4AC4"/>
  </w:style>
  <w:style w:type="paragraph" w:customStyle="1" w:styleId="787BB2A9CA2343A39542D84D67006528">
    <w:name w:val="787BB2A9CA2343A39542D84D67006528"/>
    <w:rsid w:val="008B4AC4"/>
  </w:style>
  <w:style w:type="paragraph" w:customStyle="1" w:styleId="DC98A61CC3FA4B7AA2E578A043E7A192">
    <w:name w:val="DC98A61CC3FA4B7AA2E578A043E7A192"/>
    <w:rsid w:val="008B4AC4"/>
  </w:style>
  <w:style w:type="paragraph" w:customStyle="1" w:styleId="93DE78021ACC46DD884DC8EFAE98D34D">
    <w:name w:val="93DE78021ACC46DD884DC8EFAE98D34D"/>
    <w:rsid w:val="008B4AC4"/>
  </w:style>
  <w:style w:type="paragraph" w:customStyle="1" w:styleId="006FB984971E4BD7BBD853F58FE514F5">
    <w:name w:val="006FB984971E4BD7BBD853F58FE514F5"/>
    <w:rsid w:val="008B4AC4"/>
  </w:style>
  <w:style w:type="paragraph" w:customStyle="1" w:styleId="1A2CC5E17B96479BBCCE38DE763C1C3F">
    <w:name w:val="1A2CC5E17B96479BBCCE38DE763C1C3F"/>
    <w:rsid w:val="008B4AC4"/>
  </w:style>
  <w:style w:type="paragraph" w:customStyle="1" w:styleId="B6C75DE65546417EAA62A4368F428A56">
    <w:name w:val="B6C75DE65546417EAA62A4368F428A56"/>
    <w:rsid w:val="008B4AC4"/>
  </w:style>
  <w:style w:type="paragraph" w:customStyle="1" w:styleId="FD7A287EDEC34961990374FA4AA5F54E">
    <w:name w:val="FD7A287EDEC34961990374FA4AA5F54E"/>
    <w:rsid w:val="008B4AC4"/>
  </w:style>
  <w:style w:type="paragraph" w:customStyle="1" w:styleId="81C18DF54999439B8D34F6D5ABCEEEB6">
    <w:name w:val="81C18DF54999439B8D34F6D5ABCEEEB6"/>
    <w:rsid w:val="008B4AC4"/>
  </w:style>
  <w:style w:type="paragraph" w:customStyle="1" w:styleId="8DFD7FE9936A49D1A0B2E61E8D75035F">
    <w:name w:val="8DFD7FE9936A49D1A0B2E61E8D75035F"/>
    <w:rsid w:val="008B4AC4"/>
  </w:style>
  <w:style w:type="paragraph" w:customStyle="1" w:styleId="2E0147D97FF746E19FBC11EEF9CF962F">
    <w:name w:val="2E0147D97FF746E19FBC11EEF9CF962F"/>
    <w:rsid w:val="008B4AC4"/>
  </w:style>
  <w:style w:type="paragraph" w:customStyle="1" w:styleId="E892D49669884CD2BFDE77F04E7A5370">
    <w:name w:val="E892D49669884CD2BFDE77F04E7A5370"/>
    <w:rsid w:val="008B4AC4"/>
  </w:style>
  <w:style w:type="paragraph" w:customStyle="1" w:styleId="A1C8537B62F24CED969B5B93CC9543C3">
    <w:name w:val="A1C8537B62F24CED969B5B93CC9543C3"/>
    <w:rsid w:val="008B4AC4"/>
  </w:style>
  <w:style w:type="paragraph" w:customStyle="1" w:styleId="B466F47ABEFF4817A5DD62EADCFBA741">
    <w:name w:val="B466F47ABEFF4817A5DD62EADCFBA741"/>
    <w:rsid w:val="008B4AC4"/>
  </w:style>
  <w:style w:type="paragraph" w:customStyle="1" w:styleId="B4AD0887E49F4342A7F916C2C4251E72">
    <w:name w:val="B4AD0887E49F4342A7F916C2C4251E72"/>
    <w:rsid w:val="008B4AC4"/>
  </w:style>
  <w:style w:type="paragraph" w:customStyle="1" w:styleId="D75C9AC12DD94EF8AEF7A26416AEC16D">
    <w:name w:val="D75C9AC12DD94EF8AEF7A26416AEC16D"/>
    <w:rsid w:val="008B4AC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ATV-Farbpalette">
      <a:dk1>
        <a:srgbClr val="004675"/>
      </a:dk1>
      <a:lt1>
        <a:sysClr val="window" lastClr="FFFFFF"/>
      </a:lt1>
      <a:dk2>
        <a:srgbClr val="003055"/>
      </a:dk2>
      <a:lt2>
        <a:srgbClr val="E7E6E6"/>
      </a:lt2>
      <a:accent1>
        <a:srgbClr val="BAD82F"/>
      </a:accent1>
      <a:accent2>
        <a:srgbClr val="F29400"/>
      </a:accent2>
      <a:accent3>
        <a:srgbClr val="83D0F0"/>
      </a:accent3>
      <a:accent4>
        <a:srgbClr val="E2007A"/>
      </a:accent4>
      <a:accent5>
        <a:srgbClr val="5B9BD5"/>
      </a:accent5>
      <a:accent6>
        <a:srgbClr val="70AD47"/>
      </a:accent6>
      <a:hlink>
        <a:srgbClr val="FF0000"/>
      </a:hlink>
      <a:folHlink>
        <a:srgbClr val="C00000"/>
      </a:folHlink>
    </a:clrScheme>
    <a:fontScheme name="ATV-Schriften">
      <a:majorFont>
        <a:latin typeface="MetaPro-Bold"/>
        <a:ea typeface=""/>
        <a:cs typeface=""/>
      </a:majorFont>
      <a:minorFont>
        <a:latin typeface="MetaPro-Norm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82153da-260d-497b-ab56-3ceb2fc0a9c3">
      <Terms xmlns="http://schemas.microsoft.com/office/infopath/2007/PartnerControls"/>
    </lcf76f155ced4ddcb4097134ff3c332f>
    <TaxCatchAll xmlns="0bbf7d49-f960-4314-ad8b-17644aedee9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C288CE9BB400548B6834B075BE1A107" ma:contentTypeVersion="21" ma:contentTypeDescription="Ein neues Dokument erstellen." ma:contentTypeScope="" ma:versionID="5e8c47aa4a530b49faf93696eca1744a">
  <xsd:schema xmlns:xsd="http://www.w3.org/2001/XMLSchema" xmlns:xs="http://www.w3.org/2001/XMLSchema" xmlns:p="http://schemas.microsoft.com/office/2006/metadata/properties" xmlns:ns2="382153da-260d-497b-ab56-3ceb2fc0a9c3" xmlns:ns3="0bbf7d49-f960-4314-ad8b-17644aedee95" targetNamespace="http://schemas.microsoft.com/office/2006/metadata/properties" ma:root="true" ma:fieldsID="dc7f573f3eeaf5be423b1ee529a7c525" ns2:_="" ns3:_="">
    <xsd:import namespace="382153da-260d-497b-ab56-3ceb2fc0a9c3"/>
    <xsd:import namespace="0bbf7d49-f960-4314-ad8b-17644aedee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2153da-260d-497b-ab56-3ceb2fc0a9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ildmarkierungen" ma:readOnly="false" ma:fieldId="{5cf76f15-5ced-4ddc-b409-7134ff3c332f}" ma:taxonomyMulti="true" ma:sspId="e48b8cb0-ff27-4ce8-a09b-0269ce7a3d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f7d49-f960-4314-ad8b-17644aedee95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5b9c67cb-92e9-4e1a-888b-38432a8ca0ac}" ma:internalName="TaxCatchAll" ma:showField="CatchAllData" ma:web="0bbf7d49-f960-4314-ad8b-17644aedee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D8B8D6-DFCF-4B5F-9974-1B71C423D64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9F21692-71B2-45B9-8223-EFFAD9B9FD0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EA6AEF0-0B9D-4918-A298-4A7CE03B7AE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E1D650-66D8-4D52-9F5E-6423C37DF5D3}"/>
</file>

<file path=docProps/app.xml><?xml version="1.0" encoding="utf-8"?>
<Properties xmlns="http://schemas.openxmlformats.org/officeDocument/2006/extended-properties" xmlns:vt="http://schemas.openxmlformats.org/officeDocument/2006/docPropsVTypes">
  <Template>ATV_Dokumentenvorlage_Aug21</Template>
  <TotalTime>0</TotalTime>
  <Pages>2</Pages>
  <Words>499</Words>
  <Characters>3148</Characters>
  <Application>Microsoft Office Word</Application>
  <DocSecurity>0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Cynthia Seiler</dc:creator>
  <cp:lastModifiedBy>Korbball</cp:lastModifiedBy>
  <cp:revision>2</cp:revision>
  <cp:lastPrinted>2024-02-11T10:48:00Z</cp:lastPrinted>
  <dcterms:created xsi:type="dcterms:W3CDTF">2025-02-05T18:52:00Z</dcterms:created>
  <dcterms:modified xsi:type="dcterms:W3CDTF">2025-02-05T18:52:00Z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0x010100FC288CE9BB400548B6834B075BE1A107</vt:lpwstr>
  </property>
  <property fmtid="{D5CDD505-2E9C-101B-9397-08002B2CF9AE}" pid="3" name="Order">
    <vt:r8>110200</vt:r8>
  </property>
</Properties>
</file>